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D5FB" w14:textId="77777777" w:rsidR="00D06E68" w:rsidRDefault="00AC53B4" w:rsidP="002514D7">
      <w:pPr>
        <w:tabs>
          <w:tab w:val="left" w:pos="99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512784" wp14:editId="4365BCC2">
                <wp:simplePos x="0" y="0"/>
                <wp:positionH relativeFrom="column">
                  <wp:posOffset>-928370</wp:posOffset>
                </wp:positionH>
                <wp:positionV relativeFrom="paragraph">
                  <wp:posOffset>52070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9426CC" w14:textId="77777777" w:rsidR="00E86BA1" w:rsidRPr="00796E92" w:rsidRDefault="00E86BA1" w:rsidP="00302CB4">
                            <w:pPr>
                              <w:jc w:val="center"/>
                              <w:rPr>
                                <w:smallCaps/>
                                <w:sz w:val="22"/>
                                <w:szCs w:val="22"/>
                              </w:rPr>
                            </w:pPr>
                            <w:r w:rsidRPr="00796E92">
                              <w:rPr>
                                <w:smallCaps/>
                                <w:sz w:val="22"/>
                                <w:szCs w:val="22"/>
                              </w:rPr>
                              <w:t xml:space="preserve">Planning and Community Development </w:t>
                            </w:r>
                            <w:r>
                              <w:rPr>
                                <w:smallCaps/>
                                <w:sz w:val="22"/>
                                <w:szCs w:val="22"/>
                              </w:rPr>
                              <w:t>Department</w:t>
                            </w:r>
                          </w:p>
                          <w:p w14:paraId="0FA1262C" w14:textId="77777777" w:rsidR="00E86BA1" w:rsidRPr="00A93BAE" w:rsidRDefault="00E86BA1" w:rsidP="00302CB4">
                            <w:pPr>
                              <w:jc w:val="center"/>
                              <w:rPr>
                                <w:smallCaps/>
                              </w:rPr>
                            </w:pPr>
                            <w:r>
                              <w:rPr>
                                <w:smallCaps/>
                              </w:rPr>
                              <w:t>Craig Dossey, Executive</w:t>
                            </w:r>
                            <w:r w:rsidRPr="00A93BAE">
                              <w:rPr>
                                <w:smallCaps/>
                              </w:rPr>
                              <w:t xml:space="preserve"> D</w:t>
                            </w:r>
                            <w:r>
                              <w:rPr>
                                <w:smallCaps/>
                              </w:rPr>
                              <w:t>irector</w:t>
                            </w:r>
                          </w:p>
                          <w:p w14:paraId="34421318" w14:textId="77777777" w:rsidR="00E86BA1" w:rsidRPr="004245EA" w:rsidRDefault="00E86BA1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A3821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73.1pt;margin-top:4.1pt;width:612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" filled="f" stroked="f">
                <v:textbox>
                  <w:txbxContent>
                    <w:p w:rsidR="00E86BA1" w:rsidRPr="00796E92" w:rsidRDefault="00E86BA1" w:rsidP="00302CB4">
                      <w:pPr>
                        <w:jc w:val="center"/>
                        <w:rPr>
                          <w:smallCaps/>
                          <w:sz w:val="22"/>
                          <w:szCs w:val="22"/>
                        </w:rPr>
                      </w:pPr>
                      <w:r w:rsidRPr="00796E92">
                        <w:rPr>
                          <w:smallCaps/>
                          <w:sz w:val="22"/>
                          <w:szCs w:val="22"/>
                        </w:rPr>
                        <w:t xml:space="preserve">Planning and Community Development </w:t>
                      </w:r>
                      <w:r>
                        <w:rPr>
                          <w:smallCaps/>
                          <w:sz w:val="22"/>
                          <w:szCs w:val="22"/>
                        </w:rPr>
                        <w:t>Department</w:t>
                      </w:r>
                    </w:p>
                    <w:p w:rsidR="00E86BA1" w:rsidRPr="00A93BAE" w:rsidRDefault="00E86BA1" w:rsidP="00302CB4">
                      <w:pPr>
                        <w:jc w:val="center"/>
                        <w:rPr>
                          <w:smallCaps/>
                        </w:rPr>
                      </w:pPr>
                      <w:r>
                        <w:rPr>
                          <w:smallCaps/>
                        </w:rPr>
                        <w:t>Craig Dossey, Executive</w:t>
                      </w:r>
                      <w:r w:rsidRPr="00A93BAE">
                        <w:rPr>
                          <w:smallCaps/>
                        </w:rPr>
                        <w:t xml:space="preserve"> D</w:t>
                      </w:r>
                      <w:r>
                        <w:rPr>
                          <w:smallCaps/>
                        </w:rPr>
                        <w:t>irector</w:t>
                      </w:r>
                    </w:p>
                    <w:p w:rsidR="00E86BA1" w:rsidRPr="004245EA" w:rsidRDefault="00E86BA1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49D985" w14:textId="77777777" w:rsidR="00A35E24" w:rsidRDefault="00A35E24" w:rsidP="002514D7">
      <w:pPr>
        <w:tabs>
          <w:tab w:val="left" w:pos="990"/>
        </w:tabs>
      </w:pPr>
    </w:p>
    <w:p w14:paraId="382AAD44" w14:textId="77777777" w:rsidR="00060A6B" w:rsidRPr="00060A6B" w:rsidRDefault="00060A6B" w:rsidP="00060A6B">
      <w:pPr>
        <w:rPr>
          <w:b/>
          <w:bCs/>
        </w:rPr>
      </w:pPr>
    </w:p>
    <w:p w14:paraId="5845DD8C" w14:textId="3EF1E474" w:rsidR="00E86BA1" w:rsidRDefault="00E86BA1" w:rsidP="00E86BA1">
      <w:pPr>
        <w:contextualSpacing/>
        <w:rPr>
          <w:rFonts w:ascii="Arial" w:hAnsi="Arial" w:cs="Arial"/>
        </w:rPr>
      </w:pPr>
    </w:p>
    <w:p w14:paraId="60D619B8" w14:textId="10A5910C" w:rsidR="00441E53" w:rsidRDefault="00441E53" w:rsidP="00E86BA1">
      <w:pPr>
        <w:contextualSpacing/>
        <w:rPr>
          <w:rFonts w:ascii="Arial" w:hAnsi="Arial" w:cs="Arial"/>
        </w:rPr>
      </w:pPr>
    </w:p>
    <w:p w14:paraId="3ABA2DBC" w14:textId="77777777" w:rsidR="00441E53" w:rsidRDefault="00441E53" w:rsidP="00E86BA1">
      <w:pPr>
        <w:contextualSpacing/>
        <w:rPr>
          <w:rFonts w:ascii="Arial" w:hAnsi="Arial" w:cs="Arial"/>
        </w:rPr>
      </w:pPr>
    </w:p>
    <w:p w14:paraId="7D02C1AF" w14:textId="6DCD50DB" w:rsidR="00441E53" w:rsidRDefault="00441E53" w:rsidP="00E86BA1">
      <w:pPr>
        <w:contextualSpacing/>
        <w:rPr>
          <w:rFonts w:ascii="Arial" w:hAnsi="Arial" w:cs="Arial"/>
        </w:rPr>
      </w:pPr>
    </w:p>
    <w:p w14:paraId="78A3CC2E" w14:textId="1C10D4AA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2/10/2022</w:t>
      </w:r>
    </w:p>
    <w:p w14:paraId="4CBB4A7C" w14:textId="482550E3" w:rsidR="00441E53" w:rsidRDefault="00441E53" w:rsidP="00E86BA1">
      <w:pPr>
        <w:contextualSpacing/>
        <w:rPr>
          <w:rFonts w:ascii="Arial" w:hAnsi="Arial" w:cs="Arial"/>
        </w:rPr>
      </w:pPr>
    </w:p>
    <w:p w14:paraId="5A9CE623" w14:textId="5035A61B" w:rsidR="00441E53" w:rsidRDefault="00441E53" w:rsidP="00E86BA1">
      <w:pPr>
        <w:contextualSpacing/>
        <w:rPr>
          <w:rFonts w:ascii="Arial" w:hAnsi="Arial" w:cs="Arial"/>
        </w:rPr>
      </w:pPr>
    </w:p>
    <w:p w14:paraId="35322809" w14:textId="65AD2B2F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CCIG</w:t>
      </w:r>
    </w:p>
    <w:p w14:paraId="3F5E9B84" w14:textId="26E96DD8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Kristen McCormick</w:t>
      </w:r>
    </w:p>
    <w:p w14:paraId="6427C0E6" w14:textId="6FED87EA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Acct. Executive</w:t>
      </w:r>
    </w:p>
    <w:p w14:paraId="0683FE2B" w14:textId="41142488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720-212-2079</w:t>
      </w:r>
    </w:p>
    <w:p w14:paraId="3CCA4DD2" w14:textId="38185804" w:rsidR="00441E53" w:rsidRDefault="00441E53" w:rsidP="00E86BA1">
      <w:pPr>
        <w:contextualSpacing/>
        <w:rPr>
          <w:rFonts w:ascii="Arial" w:hAnsi="Arial" w:cs="Arial"/>
        </w:rPr>
      </w:pPr>
    </w:p>
    <w:p w14:paraId="18F56C6B" w14:textId="5CE85C75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Regarding Surety Bond for:</w:t>
      </w:r>
    </w:p>
    <w:p w14:paraId="592FCAE5" w14:textId="2CC6DA65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Judge Orr RV Park and Storage</w:t>
      </w:r>
    </w:p>
    <w:p w14:paraId="63B523D0" w14:textId="2B16E00E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14010 Judge Orr Rd.  PPR16040</w:t>
      </w:r>
    </w:p>
    <w:p w14:paraId="279E3CBF" w14:textId="7C8D460C" w:rsidR="00441E53" w:rsidRDefault="00441E53" w:rsidP="00E86BA1">
      <w:pPr>
        <w:contextualSpacing/>
        <w:rPr>
          <w:rFonts w:ascii="Arial" w:hAnsi="Arial" w:cs="Arial"/>
        </w:rPr>
      </w:pPr>
    </w:p>
    <w:p w14:paraId="7F653993" w14:textId="38C5FDF2" w:rsidR="00100875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This project is in good standing with the County of El Paso, and all work performed to date is per </w:t>
      </w:r>
      <w:r w:rsidR="00100875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approved plans for this site</w:t>
      </w:r>
      <w:r w:rsidR="00100875">
        <w:rPr>
          <w:rFonts w:ascii="Arial" w:hAnsi="Arial" w:cs="Arial"/>
        </w:rPr>
        <w:t>, with the completion to be done within the proper time frame for this project.</w:t>
      </w:r>
    </w:p>
    <w:p w14:paraId="704B9116" w14:textId="77777777" w:rsidR="00100875" w:rsidRDefault="00100875" w:rsidP="00E86BA1">
      <w:pPr>
        <w:contextualSpacing/>
        <w:rPr>
          <w:rFonts w:ascii="Arial" w:hAnsi="Arial" w:cs="Arial"/>
        </w:rPr>
      </w:pPr>
    </w:p>
    <w:p w14:paraId="52C53252" w14:textId="3BA816FC" w:rsidR="00441E53" w:rsidRDefault="00100875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El Paso County has</w:t>
      </w:r>
      <w:r w:rsidR="00441E53">
        <w:rPr>
          <w:rFonts w:ascii="Arial" w:hAnsi="Arial" w:cs="Arial"/>
        </w:rPr>
        <w:t xml:space="preserve"> no outstanding issues with this project or with </w:t>
      </w:r>
      <w:r w:rsidR="0091395D">
        <w:rPr>
          <w:rFonts w:ascii="Arial" w:hAnsi="Arial" w:cs="Arial"/>
        </w:rPr>
        <w:t>McDonald Paving &amp; Chip Sealing LLC.</w:t>
      </w:r>
    </w:p>
    <w:p w14:paraId="123B4A6D" w14:textId="07A2F8A4" w:rsidR="00295A2D" w:rsidRDefault="00295A2D" w:rsidP="00E86BA1">
      <w:pPr>
        <w:contextualSpacing/>
        <w:rPr>
          <w:rFonts w:ascii="Arial" w:hAnsi="Arial" w:cs="Arial"/>
        </w:rPr>
      </w:pPr>
    </w:p>
    <w:p w14:paraId="1229522B" w14:textId="1237A1D0" w:rsidR="00295A2D" w:rsidRDefault="00295A2D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The bond amount for this project is $718,744.00.</w:t>
      </w:r>
    </w:p>
    <w:p w14:paraId="4012DCEA" w14:textId="2EB1D74C" w:rsidR="00441E53" w:rsidRDefault="00441E53" w:rsidP="00E86BA1">
      <w:pPr>
        <w:contextualSpacing/>
        <w:rPr>
          <w:rFonts w:ascii="Arial" w:hAnsi="Arial" w:cs="Arial"/>
        </w:rPr>
      </w:pPr>
    </w:p>
    <w:p w14:paraId="779D53BA" w14:textId="1F3BE35D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Thank you,  </w:t>
      </w:r>
    </w:p>
    <w:p w14:paraId="578E219A" w14:textId="666F392D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Rick Spears.  Project Inspector II</w:t>
      </w:r>
    </w:p>
    <w:p w14:paraId="53F15341" w14:textId="2381A05D" w:rsidR="00441E53" w:rsidRP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719-238-8637</w:t>
      </w:r>
    </w:p>
    <w:sectPr w:rsidR="00441E53" w:rsidRPr="00441E53" w:rsidSect="00EB5F7D">
      <w:headerReference w:type="first" r:id="rId8"/>
      <w:footerReference w:type="first" r:id="rId9"/>
      <w:pgSz w:w="12240" w:h="15840" w:code="1"/>
      <w:pgMar w:top="1440" w:right="1440" w:bottom="1440" w:left="1440" w:header="72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64B4C" w14:textId="77777777" w:rsidR="00D33FF0" w:rsidRDefault="00D33FF0">
      <w:r>
        <w:separator/>
      </w:r>
    </w:p>
  </w:endnote>
  <w:endnote w:type="continuationSeparator" w:id="0">
    <w:p w14:paraId="09FBB406" w14:textId="77777777" w:rsidR="00D33FF0" w:rsidRDefault="00D33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285D7" w14:textId="77777777" w:rsidR="00E86BA1" w:rsidRDefault="00E86BA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B85FFE" wp14:editId="4747580F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DD33E7" w14:textId="77777777" w:rsidR="00E86BA1" w:rsidRDefault="00E86BA1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341CCC68" w14:textId="77777777" w:rsidR="00E86BA1" w:rsidRPr="00302CB4" w:rsidRDefault="00E86BA1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FDA810E" w14:textId="77777777" w:rsidR="00E86BA1" w:rsidRDefault="00D33FF0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="00E86BA1"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 w:rsidR="00E86BA1"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0C95D6AC" w14:textId="77777777" w:rsidR="00E86BA1" w:rsidRPr="00EE70D0" w:rsidRDefault="00E86BA1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26AD1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" filled="f" stroked="f">
              <v:textbox>
                <w:txbxContent>
                  <w:p w:rsidR="00E86BA1" w:rsidRDefault="00E86BA1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:rsidR="00E86BA1" w:rsidRPr="00302CB4" w:rsidRDefault="00E86BA1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:rsidR="00E86BA1" w:rsidRDefault="00E86BA1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>
                      <w:rPr>
                        <w:smallCaps/>
                      </w:rPr>
                      <w:t xml:space="preserve">  </w:t>
                    </w:r>
                  </w:p>
                  <w:p w:rsidR="00E86BA1" w:rsidRPr="00EE70D0" w:rsidRDefault="00E86BA1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70A1535" wp14:editId="78DC46C7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7AECD" w14:textId="77777777" w:rsidR="00D33FF0" w:rsidRDefault="00D33FF0">
      <w:r>
        <w:separator/>
      </w:r>
    </w:p>
  </w:footnote>
  <w:footnote w:type="continuationSeparator" w:id="0">
    <w:p w14:paraId="697278BF" w14:textId="77777777" w:rsidR="00D33FF0" w:rsidRDefault="00D33F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473F3" w14:textId="77777777" w:rsidR="00E86BA1" w:rsidRDefault="00E86BA1" w:rsidP="00567510">
    <w:pPr>
      <w:pStyle w:val="Header"/>
    </w:pPr>
    <w:r w:rsidRPr="00B7700E">
      <w:rPr>
        <w:noProof/>
      </w:rPr>
      <w:drawing>
        <wp:anchor distT="0" distB="0" distL="114300" distR="114300" simplePos="0" relativeHeight="251655167" behindDoc="0" locked="0" layoutInCell="1" allowOverlap="1" wp14:anchorId="7189532A" wp14:editId="3C487229">
          <wp:simplePos x="0" y="0"/>
          <wp:positionH relativeFrom="column">
            <wp:posOffset>1028700</wp:posOffset>
          </wp:positionH>
          <wp:positionV relativeFrom="paragraph">
            <wp:posOffset>-393700</wp:posOffset>
          </wp:positionV>
          <wp:extent cx="3886200" cy="1308100"/>
          <wp:effectExtent l="19050" t="0" r="0" b="0"/>
          <wp:wrapThrough wrapText="bothSides">
            <wp:wrapPolygon edited="0">
              <wp:start x="-106" y="0"/>
              <wp:lineTo x="-106" y="21390"/>
              <wp:lineTo x="21600" y="21390"/>
              <wp:lineTo x="21600" y="0"/>
              <wp:lineTo x="-106" y="0"/>
            </wp:wrapPolygon>
          </wp:wrapThrough>
          <wp:docPr id="3" name="Picture 1" descr="2012 EPC Logo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2 EPC Logo cop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13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90F3F8" w14:textId="77777777" w:rsidR="00E86BA1" w:rsidRDefault="00E86BA1" w:rsidP="00567510">
    <w:pPr>
      <w:pStyle w:val="Header"/>
    </w:pPr>
  </w:p>
  <w:p w14:paraId="18EC1789" w14:textId="77777777" w:rsidR="00E86BA1" w:rsidRDefault="00E86BA1" w:rsidP="0056751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2506B22" wp14:editId="222AC1D5">
              <wp:simplePos x="0" y="0"/>
              <wp:positionH relativeFrom="column">
                <wp:posOffset>9525</wp:posOffset>
              </wp:positionH>
              <wp:positionV relativeFrom="paragraph">
                <wp:posOffset>74930</wp:posOffset>
              </wp:positionV>
              <wp:extent cx="2171700" cy="5715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4749AB" w14:textId="77777777" w:rsidR="00E86BA1" w:rsidRPr="00D06ED3" w:rsidRDefault="00E86BA1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6ED3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Commissioners</w:t>
                          </w: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:</w:t>
                          </w:r>
                        </w:p>
                        <w:p w14:paraId="28E20FAC" w14:textId="77777777" w:rsidR="00E86BA1" w:rsidRPr="00D06ED3" w:rsidRDefault="00202A72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Stan VanderWerf</w:t>
                          </w:r>
                          <w:r w:rsidR="00E86BA1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 xml:space="preserve"> (Chair)</w:t>
                          </w:r>
                        </w:p>
                        <w:p w14:paraId="037FF85A" w14:textId="77777777" w:rsidR="00E86BA1" w:rsidRPr="00D06ED3" w:rsidRDefault="00202A72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bookmarkStart w:id="0" w:name="_Hlk61347767"/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Cami Bremer</w:t>
                          </w:r>
                          <w:r w:rsidR="00E86BA1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 xml:space="preserve"> </w:t>
                          </w:r>
                          <w:bookmarkEnd w:id="0"/>
                          <w:r w:rsidR="00E86BA1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(Vice-Chair)</w:t>
                          </w:r>
                        </w:p>
                        <w:p w14:paraId="5F675761" w14:textId="77777777" w:rsidR="00E86BA1" w:rsidRDefault="00E86BA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69592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.75pt;margin-top:5.9pt;width:171pt;height: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" filled="f" stroked="f">
              <v:textbox>
                <w:txbxContent>
                  <w:p w:rsidR="00E86BA1" w:rsidRPr="00D06ED3" w:rsidRDefault="00E86BA1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 w:rsidRPr="00D06ED3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Commissioners</w:t>
                    </w: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:</w:t>
                    </w:r>
                  </w:p>
                  <w:p w:rsidR="00E86BA1" w:rsidRPr="00D06ED3" w:rsidRDefault="00202A72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Stan VanderWerf</w:t>
                    </w:r>
                    <w:r w:rsidR="00E86BA1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 xml:space="preserve"> (Chair)</w:t>
                    </w:r>
                  </w:p>
                  <w:p w:rsidR="00E86BA1" w:rsidRPr="00D06ED3" w:rsidRDefault="00202A72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bookmarkStart w:id="2" w:name="_Hlk61347767"/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Cami Bremer</w:t>
                    </w:r>
                    <w:r w:rsidR="00E86BA1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 xml:space="preserve"> </w:t>
                    </w:r>
                    <w:bookmarkEnd w:id="2"/>
                    <w:r w:rsidR="00E86BA1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(Vice-Chair)</w:t>
                    </w:r>
                  </w:p>
                  <w:p w:rsidR="00E86BA1" w:rsidRDefault="00E86BA1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D5AD0FC" wp14:editId="00102DC4">
              <wp:simplePos x="0" y="0"/>
              <wp:positionH relativeFrom="column">
                <wp:posOffset>4495800</wp:posOffset>
              </wp:positionH>
              <wp:positionV relativeFrom="paragraph">
                <wp:posOffset>87630</wp:posOffset>
              </wp:positionV>
              <wp:extent cx="1466850" cy="4572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EAB3A" w14:textId="77777777" w:rsidR="00202A72" w:rsidRDefault="00202A72" w:rsidP="00621C73">
                          <w:pPr>
                            <w:pStyle w:val="Header"/>
                            <w:jc w:val="right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 xml:space="preserve">Longinos Gonzalez, Jr. </w:t>
                          </w:r>
                        </w:p>
                        <w:p w14:paraId="0D5B9DA0" w14:textId="77777777" w:rsidR="00202A72" w:rsidRDefault="00202A72" w:rsidP="00621C73">
                          <w:pPr>
                            <w:pStyle w:val="Header"/>
                            <w:jc w:val="right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Holly Williams</w:t>
                          </w:r>
                        </w:p>
                        <w:p w14:paraId="0EBAB687" w14:textId="77777777" w:rsidR="00E86BA1" w:rsidRPr="00711985" w:rsidRDefault="00202A72" w:rsidP="00621C73">
                          <w:pPr>
                            <w:pStyle w:val="Header"/>
                            <w:jc w:val="right"/>
                            <w:rPr>
                              <w:smallCaps/>
                              <w:noProof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  <w:t>Carrie Geitner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8EBE48" id="_x0000_s1028" type="#_x0000_t202" style="position:absolute;margin-left:354pt;margin-top:6.9pt;width:115.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" filled="f" stroked="f">
              <v:textbox>
                <w:txbxContent>
                  <w:p w:rsidR="00202A72" w:rsidRDefault="00202A72" w:rsidP="00621C73">
                    <w:pPr>
                      <w:pStyle w:val="Header"/>
                      <w:jc w:val="right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 xml:space="preserve">Longinos Gonzalez, Jr. </w:t>
                    </w:r>
                  </w:p>
                  <w:p w:rsidR="00202A72" w:rsidRDefault="00202A72" w:rsidP="00621C73">
                    <w:pPr>
                      <w:pStyle w:val="Header"/>
                      <w:jc w:val="right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Holly Williams</w:t>
                    </w:r>
                  </w:p>
                  <w:p w:rsidR="00E86BA1" w:rsidRPr="00711985" w:rsidRDefault="00202A72" w:rsidP="00621C73">
                    <w:pPr>
                      <w:pStyle w:val="Header"/>
                      <w:jc w:val="right"/>
                      <w:rPr>
                        <w:smallCaps/>
                        <w:noProof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sz w:val="16"/>
                        <w:szCs w:val="16"/>
                      </w:rPr>
                      <w:t>Carrie Geitner</w:t>
                    </w:r>
                  </w:p>
                </w:txbxContent>
              </v:textbox>
            </v:shape>
          </w:pict>
        </mc:Fallback>
      </mc:AlternateContent>
    </w:r>
  </w:p>
  <w:p w14:paraId="344F9D37" w14:textId="77777777" w:rsidR="00E86BA1" w:rsidRDefault="00E86BA1" w:rsidP="00567510">
    <w:pPr>
      <w:pStyle w:val="Header"/>
    </w:pPr>
  </w:p>
  <w:p w14:paraId="6D4F1487" w14:textId="77777777" w:rsidR="00E86BA1" w:rsidRDefault="00E86BA1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173A8B"/>
    <w:multiLevelType w:val="hybridMultilevel"/>
    <w:tmpl w:val="5CF45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F3349"/>
    <w:multiLevelType w:val="hybridMultilevel"/>
    <w:tmpl w:val="6B784D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702A"/>
    <w:rsid w:val="0003301A"/>
    <w:rsid w:val="0004614F"/>
    <w:rsid w:val="00060A6B"/>
    <w:rsid w:val="00070633"/>
    <w:rsid w:val="0007275D"/>
    <w:rsid w:val="00087716"/>
    <w:rsid w:val="000B16CE"/>
    <w:rsid w:val="000D52F9"/>
    <w:rsid w:val="000E0DBF"/>
    <w:rsid w:val="00100875"/>
    <w:rsid w:val="00104BF1"/>
    <w:rsid w:val="00124E3E"/>
    <w:rsid w:val="001329D9"/>
    <w:rsid w:val="00133255"/>
    <w:rsid w:val="001379EB"/>
    <w:rsid w:val="00177743"/>
    <w:rsid w:val="00186061"/>
    <w:rsid w:val="00186F90"/>
    <w:rsid w:val="00194E05"/>
    <w:rsid w:val="001A71E2"/>
    <w:rsid w:val="001B51AA"/>
    <w:rsid w:val="001C0680"/>
    <w:rsid w:val="001D75D4"/>
    <w:rsid w:val="00202A72"/>
    <w:rsid w:val="00222B76"/>
    <w:rsid w:val="002253E8"/>
    <w:rsid w:val="0024685C"/>
    <w:rsid w:val="002514D7"/>
    <w:rsid w:val="00260EB7"/>
    <w:rsid w:val="00295A2D"/>
    <w:rsid w:val="002C4B46"/>
    <w:rsid w:val="00302CB4"/>
    <w:rsid w:val="0031154B"/>
    <w:rsid w:val="00324E3C"/>
    <w:rsid w:val="00326477"/>
    <w:rsid w:val="00354B6C"/>
    <w:rsid w:val="00361029"/>
    <w:rsid w:val="00363F08"/>
    <w:rsid w:val="00365C85"/>
    <w:rsid w:val="00374B2B"/>
    <w:rsid w:val="00386666"/>
    <w:rsid w:val="00387EB3"/>
    <w:rsid w:val="003A31B6"/>
    <w:rsid w:val="003B25FD"/>
    <w:rsid w:val="003C0FE3"/>
    <w:rsid w:val="003C52A3"/>
    <w:rsid w:val="003E2FF1"/>
    <w:rsid w:val="00403EB3"/>
    <w:rsid w:val="00416345"/>
    <w:rsid w:val="00434D73"/>
    <w:rsid w:val="00441E53"/>
    <w:rsid w:val="00443462"/>
    <w:rsid w:val="0045061A"/>
    <w:rsid w:val="00457C6C"/>
    <w:rsid w:val="00467D81"/>
    <w:rsid w:val="00495902"/>
    <w:rsid w:val="004A060E"/>
    <w:rsid w:val="004B19EF"/>
    <w:rsid w:val="004B2060"/>
    <w:rsid w:val="004B7C48"/>
    <w:rsid w:val="004E466F"/>
    <w:rsid w:val="004F1AE8"/>
    <w:rsid w:val="004F2CF4"/>
    <w:rsid w:val="00527561"/>
    <w:rsid w:val="005362B8"/>
    <w:rsid w:val="005409C0"/>
    <w:rsid w:val="00540FAA"/>
    <w:rsid w:val="0054367F"/>
    <w:rsid w:val="0055656A"/>
    <w:rsid w:val="00556B76"/>
    <w:rsid w:val="005627EB"/>
    <w:rsid w:val="00567510"/>
    <w:rsid w:val="005718D3"/>
    <w:rsid w:val="00585127"/>
    <w:rsid w:val="005878BB"/>
    <w:rsid w:val="005963E0"/>
    <w:rsid w:val="005C5D74"/>
    <w:rsid w:val="005C7022"/>
    <w:rsid w:val="005E6674"/>
    <w:rsid w:val="00621C73"/>
    <w:rsid w:val="00634779"/>
    <w:rsid w:val="0064262C"/>
    <w:rsid w:val="00643014"/>
    <w:rsid w:val="00646DD0"/>
    <w:rsid w:val="00660E03"/>
    <w:rsid w:val="006A0883"/>
    <w:rsid w:val="006B3AD6"/>
    <w:rsid w:val="006C72BC"/>
    <w:rsid w:val="006F0663"/>
    <w:rsid w:val="006F1DDE"/>
    <w:rsid w:val="00701160"/>
    <w:rsid w:val="007048F0"/>
    <w:rsid w:val="00711985"/>
    <w:rsid w:val="00721342"/>
    <w:rsid w:val="0072708B"/>
    <w:rsid w:val="00737A7C"/>
    <w:rsid w:val="007421F8"/>
    <w:rsid w:val="00746E10"/>
    <w:rsid w:val="00765D86"/>
    <w:rsid w:val="00784A07"/>
    <w:rsid w:val="00786E68"/>
    <w:rsid w:val="00795B09"/>
    <w:rsid w:val="007A4DF9"/>
    <w:rsid w:val="007B4923"/>
    <w:rsid w:val="007D35BA"/>
    <w:rsid w:val="007D6F5F"/>
    <w:rsid w:val="007F377F"/>
    <w:rsid w:val="0080298C"/>
    <w:rsid w:val="00803971"/>
    <w:rsid w:val="00834D45"/>
    <w:rsid w:val="0085138A"/>
    <w:rsid w:val="008A35FD"/>
    <w:rsid w:val="008C0817"/>
    <w:rsid w:val="008C0CA1"/>
    <w:rsid w:val="008E1A15"/>
    <w:rsid w:val="008F7FD8"/>
    <w:rsid w:val="00911739"/>
    <w:rsid w:val="0091395D"/>
    <w:rsid w:val="009554F2"/>
    <w:rsid w:val="009756A4"/>
    <w:rsid w:val="00976AA9"/>
    <w:rsid w:val="009A2309"/>
    <w:rsid w:val="009A5D03"/>
    <w:rsid w:val="009C1CA8"/>
    <w:rsid w:val="009C773B"/>
    <w:rsid w:val="009E74EF"/>
    <w:rsid w:val="009F5F97"/>
    <w:rsid w:val="009F6748"/>
    <w:rsid w:val="00A01007"/>
    <w:rsid w:val="00A150AD"/>
    <w:rsid w:val="00A16121"/>
    <w:rsid w:val="00A17DE1"/>
    <w:rsid w:val="00A34B02"/>
    <w:rsid w:val="00A35E24"/>
    <w:rsid w:val="00A65D62"/>
    <w:rsid w:val="00AC164C"/>
    <w:rsid w:val="00AC53B4"/>
    <w:rsid w:val="00B049D8"/>
    <w:rsid w:val="00B14663"/>
    <w:rsid w:val="00B26BB3"/>
    <w:rsid w:val="00B54E76"/>
    <w:rsid w:val="00B61FD4"/>
    <w:rsid w:val="00B7700E"/>
    <w:rsid w:val="00B8239C"/>
    <w:rsid w:val="00B946EE"/>
    <w:rsid w:val="00BA007C"/>
    <w:rsid w:val="00BB1842"/>
    <w:rsid w:val="00BB2717"/>
    <w:rsid w:val="00BB3884"/>
    <w:rsid w:val="00BB6F45"/>
    <w:rsid w:val="00BC38A7"/>
    <w:rsid w:val="00BC7115"/>
    <w:rsid w:val="00BC7D3F"/>
    <w:rsid w:val="00BE50C3"/>
    <w:rsid w:val="00C1079A"/>
    <w:rsid w:val="00C31843"/>
    <w:rsid w:val="00C3394B"/>
    <w:rsid w:val="00C5645F"/>
    <w:rsid w:val="00C569ED"/>
    <w:rsid w:val="00C60F04"/>
    <w:rsid w:val="00C828D1"/>
    <w:rsid w:val="00C93FD6"/>
    <w:rsid w:val="00CD63C6"/>
    <w:rsid w:val="00CE5866"/>
    <w:rsid w:val="00CE7884"/>
    <w:rsid w:val="00D06E68"/>
    <w:rsid w:val="00D06ED3"/>
    <w:rsid w:val="00D33FF0"/>
    <w:rsid w:val="00D35FB2"/>
    <w:rsid w:val="00D41587"/>
    <w:rsid w:val="00D7001D"/>
    <w:rsid w:val="00D80464"/>
    <w:rsid w:val="00D97A51"/>
    <w:rsid w:val="00DB0628"/>
    <w:rsid w:val="00DE1DAC"/>
    <w:rsid w:val="00DF7FD9"/>
    <w:rsid w:val="00E358AE"/>
    <w:rsid w:val="00E359D6"/>
    <w:rsid w:val="00E4616B"/>
    <w:rsid w:val="00E53FBF"/>
    <w:rsid w:val="00E71ABE"/>
    <w:rsid w:val="00E77C17"/>
    <w:rsid w:val="00E8072A"/>
    <w:rsid w:val="00E84EDC"/>
    <w:rsid w:val="00E869A1"/>
    <w:rsid w:val="00E86BA1"/>
    <w:rsid w:val="00EA1775"/>
    <w:rsid w:val="00EA291A"/>
    <w:rsid w:val="00EB5AA1"/>
    <w:rsid w:val="00EB5F7D"/>
    <w:rsid w:val="00EE4B32"/>
    <w:rsid w:val="00EE70D0"/>
    <w:rsid w:val="00EF45B0"/>
    <w:rsid w:val="00F0601F"/>
    <w:rsid w:val="00F063CA"/>
    <w:rsid w:val="00F120DC"/>
    <w:rsid w:val="00F35F02"/>
    <w:rsid w:val="00F47881"/>
    <w:rsid w:val="00F628EA"/>
    <w:rsid w:val="00F71002"/>
    <w:rsid w:val="00F76A33"/>
    <w:rsid w:val="00FA2E34"/>
    <w:rsid w:val="00FD1811"/>
    <w:rsid w:val="00FE3676"/>
    <w:rsid w:val="00FE3DD1"/>
    <w:rsid w:val="00FE4C7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FA0145"/>
  <w15:docId w15:val="{8EE3139A-A43E-49C0-B79C-0384E833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ListParagraph">
    <w:name w:val="List Paragraph"/>
    <w:basedOn w:val="Normal"/>
    <w:uiPriority w:val="34"/>
    <w:qFormat/>
    <w:rsid w:val="00202A7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02A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79A5C7-F16C-4F5D-A3E7-ECB7DF352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</Template>
  <TotalTime>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Rick Spears</cp:lastModifiedBy>
  <cp:revision>2</cp:revision>
  <cp:lastPrinted>2021-01-12T19:47:00Z</cp:lastPrinted>
  <dcterms:created xsi:type="dcterms:W3CDTF">2022-02-10T22:49:00Z</dcterms:created>
  <dcterms:modified xsi:type="dcterms:W3CDTF">2022-02-10T22:49:00Z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