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6624" w14:textId="1DAC38D4" w:rsidR="00415925" w:rsidRDefault="002731EF" w:rsidP="00571198">
      <w:pPr>
        <w:spacing w:line="240" w:lineRule="auto"/>
        <w:jc w:val="center"/>
        <w:rPr>
          <w:b/>
          <w:sz w:val="28"/>
          <w:szCs w:val="28"/>
        </w:rPr>
      </w:pPr>
      <w:r w:rsidRPr="004E2FF9">
        <w:rPr>
          <w:b/>
          <w:sz w:val="28"/>
          <w:szCs w:val="28"/>
        </w:rPr>
        <w:t xml:space="preserve">File No. </w:t>
      </w:r>
      <w:r w:rsidR="00632AAF" w:rsidRPr="00632AAF">
        <w:rPr>
          <w:b/>
          <w:sz w:val="28"/>
          <w:szCs w:val="28"/>
        </w:rPr>
        <w:t>EA2</w:t>
      </w:r>
      <w:r w:rsidR="006E2033">
        <w:rPr>
          <w:b/>
          <w:sz w:val="28"/>
          <w:szCs w:val="28"/>
        </w:rPr>
        <w:t>6</w:t>
      </w:r>
      <w:r w:rsidR="007975E7">
        <w:rPr>
          <w:b/>
          <w:sz w:val="28"/>
          <w:szCs w:val="28"/>
        </w:rPr>
        <w:t>18</w:t>
      </w:r>
      <w:r w:rsidR="006E2033">
        <w:rPr>
          <w:b/>
          <w:sz w:val="28"/>
          <w:szCs w:val="28"/>
        </w:rPr>
        <w:t>;</w:t>
      </w:r>
      <w:r w:rsidR="00632AAF" w:rsidRPr="00632AAF">
        <w:rPr>
          <w:b/>
          <w:sz w:val="28"/>
          <w:szCs w:val="28"/>
        </w:rPr>
        <w:t xml:space="preserve"> </w:t>
      </w:r>
      <w:r w:rsidR="007975E7" w:rsidRPr="007975E7">
        <w:rPr>
          <w:b/>
          <w:bCs/>
          <w:sz w:val="28"/>
          <w:szCs w:val="28"/>
        </w:rPr>
        <w:t>JANITELL RD</w:t>
      </w:r>
    </w:p>
    <w:p w14:paraId="7D9A6BAC" w14:textId="77777777" w:rsidR="007975E7" w:rsidRDefault="007975E7" w:rsidP="002F3EB8">
      <w:pPr>
        <w:spacing w:line="360" w:lineRule="auto"/>
        <w:jc w:val="center"/>
        <w:rPr>
          <w:b/>
          <w:sz w:val="28"/>
          <w:szCs w:val="28"/>
        </w:rPr>
      </w:pPr>
      <w:r w:rsidRPr="007975E7">
        <w:rPr>
          <w:b/>
          <w:sz w:val="28"/>
          <w:szCs w:val="28"/>
        </w:rPr>
        <w:t>EA2618 DRAFT Engineering Checklist Mule Haven Rezoning</w:t>
      </w:r>
    </w:p>
    <w:p w14:paraId="6EF13370" w14:textId="7CB66DAC" w:rsidR="004E2FF9" w:rsidRDefault="00571198" w:rsidP="002F3EB8">
      <w:pPr>
        <w:spacing w:line="360" w:lineRule="auto"/>
        <w:jc w:val="center"/>
        <w:rPr>
          <w:b/>
          <w:sz w:val="24"/>
          <w:szCs w:val="24"/>
        </w:rPr>
      </w:pPr>
      <w:r>
        <w:rPr>
          <w:b/>
          <w:sz w:val="24"/>
          <w:szCs w:val="24"/>
        </w:rPr>
        <w:t>Engineering Meeting Notes</w:t>
      </w:r>
    </w:p>
    <w:p w14:paraId="364F5104"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29058C" w:rsidRPr="00BB1C62" w14:paraId="731571E0" w14:textId="77777777" w:rsidTr="00E024FE">
        <w:trPr>
          <w:trHeight w:val="310"/>
        </w:trPr>
        <w:tc>
          <w:tcPr>
            <w:tcW w:w="4315" w:type="dxa"/>
          </w:tcPr>
          <w:p w14:paraId="1BE3CDB6" w14:textId="77777777" w:rsidR="0029058C" w:rsidRPr="00BB1C62" w:rsidRDefault="0029058C" w:rsidP="0029058C">
            <w:pPr>
              <w:spacing w:line="360" w:lineRule="auto"/>
              <w:rPr>
                <w:b/>
                <w:sz w:val="24"/>
              </w:rPr>
            </w:pPr>
            <w:r>
              <w:rPr>
                <w:b/>
                <w:sz w:val="24"/>
              </w:rPr>
              <w:t>EA Meeting Date/Time:</w:t>
            </w:r>
          </w:p>
        </w:tc>
        <w:tc>
          <w:tcPr>
            <w:tcW w:w="6740" w:type="dxa"/>
          </w:tcPr>
          <w:p w14:paraId="0D578EFF" w14:textId="04D08A79" w:rsidR="0029058C" w:rsidRPr="00BB1C62" w:rsidRDefault="00150F1F" w:rsidP="0029058C">
            <w:pPr>
              <w:spacing w:line="360" w:lineRule="auto"/>
              <w:rPr>
                <w:b/>
                <w:sz w:val="24"/>
              </w:rPr>
            </w:pPr>
            <w:sdt>
              <w:sdtPr>
                <w:rPr>
                  <w:b/>
                  <w:sz w:val="24"/>
                </w:rPr>
                <w:id w:val="-1486926828"/>
                <w:placeholder>
                  <w:docPart w:val="872C263CDB7D405F869B9B69C2AAB5A9"/>
                </w:placeholder>
                <w:date w:fullDate="2026-02-26T01:00:00Z">
                  <w:dateFormat w:val="dddd, M/d/yyyy h:mm"/>
                  <w:lid w:val="en-US"/>
                  <w:storeMappedDataAs w:val="dateTime"/>
                  <w:calendar w:val="gregorian"/>
                </w:date>
              </w:sdtPr>
              <w:sdtEndPr/>
              <w:sdtContent>
                <w:r w:rsidR="007975E7">
                  <w:rPr>
                    <w:b/>
                    <w:sz w:val="24"/>
                  </w:rPr>
                  <w:t>Thursday, 2/26/2026 1:00</w:t>
                </w:r>
              </w:sdtContent>
            </w:sdt>
            <w:r w:rsidR="0029058C">
              <w:rPr>
                <w:b/>
                <w:sz w:val="24"/>
              </w:rPr>
              <w:t xml:space="preserve"> </w:t>
            </w:r>
          </w:p>
        </w:tc>
      </w:tr>
      <w:tr w:rsidR="0029058C" w:rsidRPr="00BB1C62" w14:paraId="62F2DDA4" w14:textId="77777777" w:rsidTr="00E024FE">
        <w:trPr>
          <w:trHeight w:val="318"/>
        </w:trPr>
        <w:tc>
          <w:tcPr>
            <w:tcW w:w="4315" w:type="dxa"/>
          </w:tcPr>
          <w:p w14:paraId="18BE82C8" w14:textId="77777777" w:rsidR="0029058C" w:rsidRDefault="0029058C" w:rsidP="0029058C">
            <w:pPr>
              <w:spacing w:line="360" w:lineRule="auto"/>
              <w:rPr>
                <w:b/>
                <w:sz w:val="24"/>
              </w:rPr>
            </w:pPr>
            <w:r>
              <w:rPr>
                <w:b/>
                <w:sz w:val="24"/>
              </w:rPr>
              <w:t xml:space="preserve">Parcel Number: </w:t>
            </w:r>
          </w:p>
        </w:tc>
        <w:tc>
          <w:tcPr>
            <w:tcW w:w="6740" w:type="dxa"/>
          </w:tcPr>
          <w:p w14:paraId="5FABF56A" w14:textId="792B9BC6" w:rsidR="0029058C" w:rsidRPr="00BB1C62" w:rsidRDefault="0029058C" w:rsidP="0029058C">
            <w:pPr>
              <w:rPr>
                <w:b/>
                <w:sz w:val="24"/>
              </w:rPr>
            </w:pPr>
            <w:r>
              <w:rPr>
                <w:b/>
                <w:sz w:val="24"/>
              </w:rPr>
              <w:t xml:space="preserve"> Parcel </w:t>
            </w:r>
            <w:hyperlink r:id="rId8" w:anchor="/property/6433401007" w:tgtFrame="_blank" w:history="1">
              <w:r w:rsidR="007975E7" w:rsidRPr="007975E7">
                <w:rPr>
                  <w:rStyle w:val="Hyperlink"/>
                </w:rPr>
                <w:t>6433401007</w:t>
              </w:r>
            </w:hyperlink>
          </w:p>
        </w:tc>
      </w:tr>
      <w:tr w:rsidR="0029058C" w:rsidRPr="00BB1C62" w14:paraId="32AE7DBB" w14:textId="77777777" w:rsidTr="00E024FE">
        <w:trPr>
          <w:trHeight w:val="317"/>
        </w:trPr>
        <w:tc>
          <w:tcPr>
            <w:tcW w:w="4315" w:type="dxa"/>
          </w:tcPr>
          <w:p w14:paraId="1A2DB944" w14:textId="1433D8F8" w:rsidR="0029058C" w:rsidRDefault="0029058C" w:rsidP="0029058C">
            <w:pPr>
              <w:spacing w:line="360" w:lineRule="auto"/>
              <w:rPr>
                <w:b/>
                <w:sz w:val="24"/>
              </w:rPr>
            </w:pPr>
            <w:r>
              <w:rPr>
                <w:b/>
                <w:sz w:val="24"/>
              </w:rPr>
              <w:t>Address/Plat No./Acre:</w:t>
            </w:r>
          </w:p>
        </w:tc>
        <w:tc>
          <w:tcPr>
            <w:tcW w:w="6740" w:type="dxa"/>
          </w:tcPr>
          <w:p w14:paraId="672933A0" w14:textId="7CB593F4" w:rsidR="0029058C" w:rsidRPr="000F763C" w:rsidRDefault="00152C0F" w:rsidP="000F763C">
            <w:pPr>
              <w:spacing w:after="200" w:line="360" w:lineRule="auto"/>
              <w:rPr>
                <w:b/>
                <w:sz w:val="24"/>
                <w:szCs w:val="24"/>
              </w:rPr>
            </w:pPr>
            <w:r>
              <w:rPr>
                <w:b/>
                <w:bCs/>
                <w:sz w:val="28"/>
                <w:szCs w:val="28"/>
              </w:rPr>
              <w:t xml:space="preserve">I-25 &amp; </w:t>
            </w:r>
            <w:r w:rsidR="007975E7" w:rsidRPr="007975E7">
              <w:rPr>
                <w:b/>
                <w:bCs/>
                <w:sz w:val="28"/>
                <w:szCs w:val="28"/>
              </w:rPr>
              <w:t>JANITELL RD</w:t>
            </w:r>
            <w:r w:rsidR="007975E7" w:rsidRPr="000F763C">
              <w:rPr>
                <w:b/>
                <w:sz w:val="24"/>
                <w:szCs w:val="24"/>
              </w:rPr>
              <w:t xml:space="preserve"> </w:t>
            </w:r>
            <w:r w:rsidR="0029058C" w:rsidRPr="000F763C">
              <w:rPr>
                <w:b/>
                <w:sz w:val="24"/>
                <w:szCs w:val="24"/>
              </w:rPr>
              <w:t>/ Plat No.</w:t>
            </w:r>
            <w:r w:rsidR="006E2033">
              <w:rPr>
                <w:b/>
                <w:sz w:val="24"/>
                <w:szCs w:val="24"/>
              </w:rPr>
              <w:t xml:space="preserve"> NA</w:t>
            </w:r>
            <w:r w:rsidR="007975E7">
              <w:rPr>
                <w:b/>
                <w:sz w:val="24"/>
                <w:szCs w:val="24"/>
              </w:rPr>
              <w:t xml:space="preserve"> R04615</w:t>
            </w:r>
            <w:r w:rsidR="000F763C" w:rsidRPr="000F763C">
              <w:rPr>
                <w:b/>
                <w:sz w:val="24"/>
                <w:szCs w:val="24"/>
              </w:rPr>
              <w:br/>
            </w:r>
            <w:r w:rsidR="0029058C" w:rsidRPr="000F763C">
              <w:rPr>
                <w:b/>
                <w:sz w:val="24"/>
                <w:szCs w:val="24"/>
              </w:rPr>
              <w:t>/</w:t>
            </w:r>
            <w:r w:rsidR="000F763C" w:rsidRPr="000F763C">
              <w:rPr>
                <w:b/>
                <w:sz w:val="24"/>
                <w:szCs w:val="24"/>
              </w:rPr>
              <w:t xml:space="preserve"> </w:t>
            </w:r>
            <w:r w:rsidR="007975E7">
              <w:rPr>
                <w:b/>
                <w:sz w:val="24"/>
                <w:szCs w:val="24"/>
              </w:rPr>
              <w:t>22.14</w:t>
            </w:r>
            <w:r w:rsidR="000F763C" w:rsidRPr="000F763C">
              <w:rPr>
                <w:b/>
                <w:sz w:val="24"/>
                <w:szCs w:val="24"/>
              </w:rPr>
              <w:t xml:space="preserve"> </w:t>
            </w:r>
            <w:r w:rsidR="0029058C" w:rsidRPr="000F763C">
              <w:rPr>
                <w:b/>
                <w:sz w:val="24"/>
                <w:szCs w:val="24"/>
              </w:rPr>
              <w:t>Acre</w:t>
            </w:r>
          </w:p>
        </w:tc>
      </w:tr>
      <w:tr w:rsidR="00553B7C" w:rsidRPr="00BB1C62" w14:paraId="128C5896" w14:textId="77777777" w:rsidTr="00E024FE">
        <w:trPr>
          <w:trHeight w:val="326"/>
        </w:trPr>
        <w:tc>
          <w:tcPr>
            <w:tcW w:w="4315" w:type="dxa"/>
          </w:tcPr>
          <w:p w14:paraId="6B1A4B65" w14:textId="0B1E89C6" w:rsidR="00553B7C" w:rsidRDefault="00553B7C" w:rsidP="00553B7C">
            <w:pPr>
              <w:spacing w:line="360" w:lineRule="auto"/>
              <w:rPr>
                <w:b/>
                <w:sz w:val="24"/>
              </w:rPr>
            </w:pPr>
            <w:r>
              <w:rPr>
                <w:b/>
                <w:sz w:val="24"/>
              </w:rPr>
              <w:t>Project Manager/Phone:</w:t>
            </w:r>
          </w:p>
        </w:tc>
        <w:sdt>
          <w:sdtPr>
            <w:rPr>
              <w:b/>
              <w:sz w:val="24"/>
            </w:rPr>
            <w:id w:val="-123548361"/>
            <w:placeholder>
              <w:docPart w:val="03AA535B8EFA4AFFA28077F015262DF8"/>
            </w:placeholder>
            <w:dropDownList>
              <w:listItem w:value="Choose an item."/>
              <w:listItem w:displayText="Jen Uhler (719) 520-7952" w:value="Jen Uhler (719) 520-7952"/>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aria Lancto (719) 520-6447" w:value="Maria Lancto (719) 520-6447"/>
              <w:listItem w:displayText="Miranda Benson (719) 520-7940" w:value="Miranda Benson (719) 520-7940"/>
              <w:listItem w:displayText="Ryan Howser (719) 520-6049" w:value="Ryan Howser (719) 520-6049"/>
            </w:dropDownList>
          </w:sdtPr>
          <w:sdtEndPr/>
          <w:sdtContent>
            <w:tc>
              <w:tcPr>
                <w:tcW w:w="6740" w:type="dxa"/>
              </w:tcPr>
              <w:p w14:paraId="6ACB4113" w14:textId="4F77D20C" w:rsidR="00553B7C" w:rsidRPr="00BB1C62" w:rsidRDefault="006E2033" w:rsidP="00553B7C">
                <w:pPr>
                  <w:rPr>
                    <w:b/>
                    <w:sz w:val="24"/>
                  </w:rPr>
                </w:pPr>
                <w:r>
                  <w:rPr>
                    <w:b/>
                    <w:sz w:val="24"/>
                  </w:rPr>
                  <w:t>Jen Uhler (719) 520-7952</w:t>
                </w:r>
              </w:p>
            </w:tc>
          </w:sdtContent>
        </w:sdt>
      </w:tr>
      <w:tr w:rsidR="0029058C" w:rsidRPr="00BB1C62" w14:paraId="66449C20" w14:textId="77777777" w:rsidTr="00E024FE">
        <w:trPr>
          <w:trHeight w:val="326"/>
        </w:trPr>
        <w:tc>
          <w:tcPr>
            <w:tcW w:w="4315" w:type="dxa"/>
          </w:tcPr>
          <w:p w14:paraId="2D2F2E83" w14:textId="77777777" w:rsidR="0029058C" w:rsidRPr="00BB1C62" w:rsidRDefault="0029058C" w:rsidP="0029058C">
            <w:pPr>
              <w:spacing w:line="360" w:lineRule="auto"/>
              <w:rPr>
                <w:b/>
                <w:sz w:val="24"/>
              </w:rPr>
            </w:pPr>
            <w:r>
              <w:rPr>
                <w:b/>
                <w:sz w:val="24"/>
              </w:rPr>
              <w:t>Development Services Engineer/Phone:</w:t>
            </w:r>
          </w:p>
        </w:tc>
        <w:sdt>
          <w:sdtPr>
            <w:rPr>
              <w:b/>
              <w:sz w:val="24"/>
            </w:rPr>
            <w:id w:val="-2068023645"/>
            <w:placeholder>
              <w:docPart w:val="C35BF4790BA544BFBFF854730E63DECE"/>
            </w:placeholder>
            <w:dropDownList>
              <w:listItem w:value="Choose an item."/>
              <w:listItem w:displayText="Bret Dilts, PE (719) 520-6884" w:value="Bret Dilts, PE (719) 520-688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alal Saleh, PE (719) 520-7550" w:value="Jalal Saleh, PE (719) 520-7550"/>
              <w:listItem w:displayText="Jeff Rice, PE (719) 520-7877" w:value="Jeff Rice, PE (719) 520-7877"/>
              <w:listItem w:displayText="Joe Sandstrom (719) 520-6314" w:value="Joe Sandstrom (719) 520-6314"/>
            </w:dropDownList>
          </w:sdtPr>
          <w:sdtEndPr/>
          <w:sdtContent>
            <w:tc>
              <w:tcPr>
                <w:tcW w:w="6740" w:type="dxa"/>
              </w:tcPr>
              <w:p w14:paraId="06181E07" w14:textId="77777777" w:rsidR="0029058C" w:rsidRPr="00BB1C62" w:rsidRDefault="0029058C" w:rsidP="0029058C">
                <w:pPr>
                  <w:rPr>
                    <w:b/>
                    <w:sz w:val="24"/>
                  </w:rPr>
                </w:pPr>
                <w:r>
                  <w:rPr>
                    <w:b/>
                    <w:sz w:val="24"/>
                  </w:rPr>
                  <w:t>Jalal Saleh, PE (719) 520-7550</w:t>
                </w:r>
              </w:p>
            </w:tc>
          </w:sdtContent>
        </w:sdt>
      </w:tr>
      <w:tr w:rsidR="0029058C" w:rsidRPr="00BB1C62" w14:paraId="55FE0702" w14:textId="77777777" w:rsidTr="00E024FE">
        <w:trPr>
          <w:trHeight w:val="326"/>
        </w:trPr>
        <w:tc>
          <w:tcPr>
            <w:tcW w:w="4315" w:type="dxa"/>
          </w:tcPr>
          <w:p w14:paraId="7126708E" w14:textId="77777777" w:rsidR="0029058C" w:rsidRDefault="0029058C" w:rsidP="0029058C">
            <w:pPr>
              <w:spacing w:line="360" w:lineRule="auto"/>
              <w:rPr>
                <w:b/>
                <w:sz w:val="24"/>
              </w:rPr>
            </w:pPr>
            <w:r>
              <w:rPr>
                <w:b/>
                <w:sz w:val="24"/>
              </w:rPr>
              <w:t>Stormwater Engineer/Phone</w:t>
            </w:r>
          </w:p>
        </w:tc>
        <w:sdt>
          <w:sdtPr>
            <w:rPr>
              <w:b/>
              <w:sz w:val="24"/>
            </w:rPr>
            <w:id w:val="502871411"/>
            <w:placeholder>
              <w:docPart w:val="CD4C20FC542B4F6BA7490CEF439277BB"/>
            </w:placeholder>
            <w:dropDownList>
              <w:listItem w:value="Choose an item."/>
              <w:listItem w:displayText="Mikayla Hartford, PE (719) 339-5053" w:value="Mikayla Hartford, PE (719) 339-5053"/>
              <w:listItem w:displayText="Zachary Jannusch (719) 500-3170" w:value="Zachary Jannusch (719) 500-3170"/>
              <w:listItem w:displayText="Glenn Reese, PE (719) 675-2654" w:value="Glenn Reese, PE (719) 675-2654"/>
            </w:dropDownList>
          </w:sdtPr>
          <w:sdtEndPr/>
          <w:sdtContent>
            <w:tc>
              <w:tcPr>
                <w:tcW w:w="6740" w:type="dxa"/>
              </w:tcPr>
              <w:p w14:paraId="6AB8FE3B" w14:textId="77777777" w:rsidR="0029058C" w:rsidRDefault="0029058C" w:rsidP="0029058C">
                <w:pPr>
                  <w:rPr>
                    <w:b/>
                    <w:sz w:val="24"/>
                  </w:rPr>
                </w:pPr>
                <w:r>
                  <w:rPr>
                    <w:b/>
                    <w:sz w:val="24"/>
                  </w:rPr>
                  <w:t>Zachary Jannusch (719) 500-3170</w:t>
                </w:r>
              </w:p>
            </w:tc>
          </w:sdtContent>
        </w:sdt>
      </w:tr>
      <w:tr w:rsidR="0029058C" w:rsidRPr="00BB1C62" w14:paraId="0ED90457" w14:textId="77777777" w:rsidTr="00E024FE">
        <w:trPr>
          <w:trHeight w:val="393"/>
        </w:trPr>
        <w:tc>
          <w:tcPr>
            <w:tcW w:w="4315" w:type="dxa"/>
          </w:tcPr>
          <w:p w14:paraId="0D5FAEF2" w14:textId="77777777" w:rsidR="0029058C" w:rsidRPr="0091341C" w:rsidRDefault="0029058C" w:rsidP="0029058C">
            <w:pPr>
              <w:rPr>
                <w:b/>
                <w:sz w:val="24"/>
              </w:rPr>
            </w:pPr>
            <w:r>
              <w:rPr>
                <w:b/>
                <w:sz w:val="24"/>
              </w:rPr>
              <w:t xml:space="preserve">Application/Land Use Type:        </w:t>
            </w:r>
          </w:p>
          <w:p w14:paraId="2AC73DE0" w14:textId="77777777" w:rsidR="0029058C" w:rsidRDefault="0029058C" w:rsidP="0029058C">
            <w:pPr>
              <w:spacing w:line="360" w:lineRule="auto"/>
              <w:rPr>
                <w:b/>
                <w:sz w:val="24"/>
              </w:rPr>
            </w:pPr>
          </w:p>
        </w:tc>
        <w:tc>
          <w:tcPr>
            <w:tcW w:w="6740" w:type="dxa"/>
          </w:tcPr>
          <w:p w14:paraId="3BA0FDA9" w14:textId="77777777" w:rsidR="007975E7" w:rsidRPr="008C3910" w:rsidRDefault="007975E7" w:rsidP="007975E7">
            <w:pPr>
              <w:ind w:right="432"/>
              <w:rPr>
                <w:rFonts w:ascii="Open Sans" w:hAnsi="Open Sans" w:cs="Open Sans"/>
                <w:b/>
                <w:bCs/>
                <w:sz w:val="24"/>
                <w:szCs w:val="24"/>
              </w:rPr>
            </w:pPr>
            <w:r w:rsidRPr="00B807F7">
              <w:rPr>
                <w:rFonts w:ascii="Open Sans" w:hAnsi="Open Sans" w:cs="Open Sans"/>
                <w:b/>
                <w:bCs/>
                <w:sz w:val="24"/>
                <w:szCs w:val="24"/>
                <w:shd w:val="clear" w:color="auto" w:fill="FFFFFF"/>
              </w:rPr>
              <w:t>Rezone from R-4 zoning district (obsolete) to CS zoning district without any modification to current use.</w:t>
            </w:r>
          </w:p>
          <w:p w14:paraId="389D8A8D" w14:textId="712F38BF" w:rsidR="0029058C" w:rsidRPr="000F763C" w:rsidRDefault="0029058C" w:rsidP="0029058C">
            <w:pPr>
              <w:rPr>
                <w:b/>
                <w:sz w:val="24"/>
              </w:rPr>
            </w:pPr>
          </w:p>
        </w:tc>
      </w:tr>
    </w:tbl>
    <w:p w14:paraId="36882B2A" w14:textId="77777777" w:rsidR="00313315" w:rsidRPr="0091341C" w:rsidRDefault="00313315" w:rsidP="004E2FF9">
      <w:pPr>
        <w:rPr>
          <w:b/>
          <w:sz w:val="24"/>
        </w:rPr>
      </w:pPr>
    </w:p>
    <w:p w14:paraId="20ECAE85"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32EFEA00"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26FDD8AF" w14:textId="77777777" w:rsidR="0086044E" w:rsidRDefault="0086044E" w:rsidP="00FF27D4">
      <w:pPr>
        <w:contextualSpacing/>
        <w:rPr>
          <w:b/>
          <w:sz w:val="24"/>
          <w:szCs w:val="24"/>
          <w:u w:val="single"/>
        </w:rPr>
      </w:pPr>
    </w:p>
    <w:p w14:paraId="6F15DF26" w14:textId="77777777" w:rsidR="0086044E" w:rsidRDefault="0086044E" w:rsidP="00FF27D4">
      <w:pPr>
        <w:contextualSpacing/>
        <w:rPr>
          <w:b/>
          <w:sz w:val="24"/>
          <w:szCs w:val="24"/>
          <w:u w:val="single"/>
        </w:rPr>
      </w:pPr>
    </w:p>
    <w:p w14:paraId="7349FF8B" w14:textId="77777777" w:rsidR="0086044E" w:rsidRDefault="0086044E" w:rsidP="00FF27D4">
      <w:pPr>
        <w:contextualSpacing/>
        <w:rPr>
          <w:b/>
          <w:sz w:val="24"/>
          <w:szCs w:val="24"/>
          <w:u w:val="single"/>
        </w:rPr>
      </w:pPr>
    </w:p>
    <w:p w14:paraId="622F0C64" w14:textId="77777777" w:rsidR="0086044E" w:rsidRDefault="0086044E" w:rsidP="00FF27D4">
      <w:pPr>
        <w:contextualSpacing/>
        <w:rPr>
          <w:b/>
          <w:sz w:val="24"/>
          <w:szCs w:val="24"/>
          <w:u w:val="single"/>
        </w:rPr>
      </w:pPr>
    </w:p>
    <w:p w14:paraId="6132BA14" w14:textId="77777777" w:rsidR="0086044E" w:rsidRDefault="0086044E" w:rsidP="00FF27D4">
      <w:pPr>
        <w:contextualSpacing/>
        <w:rPr>
          <w:b/>
          <w:sz w:val="24"/>
          <w:szCs w:val="24"/>
          <w:u w:val="single"/>
        </w:rPr>
      </w:pPr>
    </w:p>
    <w:p w14:paraId="38F0D8FE" w14:textId="74112D45" w:rsidR="00FF27D4" w:rsidRPr="00D943FC" w:rsidRDefault="00FF27D4" w:rsidP="00FF27D4">
      <w:pPr>
        <w:contextualSpacing/>
        <w:rPr>
          <w:b/>
          <w:sz w:val="24"/>
          <w:szCs w:val="24"/>
          <w:u w:val="single"/>
        </w:rPr>
      </w:pPr>
      <w:r w:rsidRPr="00D943FC">
        <w:rPr>
          <w:b/>
          <w:sz w:val="24"/>
          <w:szCs w:val="24"/>
          <w:u w:val="single"/>
        </w:rPr>
        <w:t>REQUEST</w:t>
      </w:r>
      <w:r w:rsidR="00ED5647">
        <w:rPr>
          <w:b/>
          <w:sz w:val="24"/>
          <w:szCs w:val="24"/>
          <w:u w:val="single"/>
        </w:rPr>
        <w:t>:</w:t>
      </w:r>
    </w:p>
    <w:tbl>
      <w:tblPr>
        <w:tblStyle w:val="TableGrid"/>
        <w:tblW w:w="14508" w:type="dxa"/>
        <w:tblLook w:val="04A0" w:firstRow="1" w:lastRow="0" w:firstColumn="1" w:lastColumn="0" w:noHBand="0" w:noVBand="1"/>
      </w:tblPr>
      <w:tblGrid>
        <w:gridCol w:w="14616"/>
      </w:tblGrid>
      <w:tr w:rsidR="00EA5506" w14:paraId="37342BD7" w14:textId="77777777" w:rsidTr="002F3EB8">
        <w:trPr>
          <w:trHeight w:val="1592"/>
        </w:trPr>
        <w:tc>
          <w:tcPr>
            <w:tcW w:w="14508" w:type="dxa"/>
          </w:tcPr>
          <w:p w14:paraId="56C3DEBC" w14:textId="7EFDEBFA" w:rsidR="00EA5506" w:rsidRDefault="00B03074">
            <w:pPr>
              <w:rPr>
                <w:b/>
              </w:rPr>
            </w:pPr>
            <w:r w:rsidRPr="00B03074">
              <w:rPr>
                <w:b/>
                <w:noProof/>
              </w:rPr>
              <w:drawing>
                <wp:inline distT="0" distB="0" distL="0" distR="0" wp14:anchorId="6E52D1C0" wp14:editId="7A459D5F">
                  <wp:extent cx="9144000" cy="3020060"/>
                  <wp:effectExtent l="0" t="0" r="0" b="8890"/>
                  <wp:docPr id="16929022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902256" name=""/>
                          <pic:cNvPicPr/>
                        </pic:nvPicPr>
                        <pic:blipFill>
                          <a:blip r:embed="rId9"/>
                          <a:stretch>
                            <a:fillRect/>
                          </a:stretch>
                        </pic:blipFill>
                        <pic:spPr>
                          <a:xfrm>
                            <a:off x="0" y="0"/>
                            <a:ext cx="9144000" cy="3020060"/>
                          </a:xfrm>
                          <a:prstGeom prst="rect">
                            <a:avLst/>
                          </a:prstGeom>
                        </pic:spPr>
                      </pic:pic>
                    </a:graphicData>
                  </a:graphic>
                </wp:inline>
              </w:drawing>
            </w:r>
          </w:p>
          <w:p w14:paraId="6E2A79C3" w14:textId="77777777" w:rsidR="0086044E" w:rsidRDefault="0086044E">
            <w:pPr>
              <w:rPr>
                <w:b/>
              </w:rPr>
            </w:pPr>
          </w:p>
          <w:p w14:paraId="0893BEEC" w14:textId="77777777" w:rsidR="0086044E" w:rsidRDefault="0086044E">
            <w:pPr>
              <w:rPr>
                <w:b/>
                <w:u w:val="single"/>
              </w:rPr>
            </w:pPr>
          </w:p>
          <w:p w14:paraId="363C8390" w14:textId="77777777" w:rsidR="00ED5647" w:rsidRDefault="00ED5647">
            <w:pPr>
              <w:rPr>
                <w:b/>
                <w:u w:val="single"/>
              </w:rPr>
            </w:pPr>
          </w:p>
          <w:p w14:paraId="0EA1A331" w14:textId="35A021F5" w:rsidR="00ED5647" w:rsidRDefault="00B03074">
            <w:pPr>
              <w:rPr>
                <w:b/>
                <w:u w:val="single"/>
              </w:rPr>
            </w:pPr>
            <w:r w:rsidRPr="00B03074">
              <w:rPr>
                <w:b/>
                <w:noProof/>
                <w:u w:val="single"/>
              </w:rPr>
              <w:lastRenderedPageBreak/>
              <w:drawing>
                <wp:inline distT="0" distB="0" distL="0" distR="0" wp14:anchorId="6CFE9783" wp14:editId="7E075E5E">
                  <wp:extent cx="8519898" cy="5654530"/>
                  <wp:effectExtent l="0" t="0" r="0" b="3810"/>
                  <wp:docPr id="5645799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579983" name=""/>
                          <pic:cNvPicPr/>
                        </pic:nvPicPr>
                        <pic:blipFill>
                          <a:blip r:embed="rId10"/>
                          <a:stretch>
                            <a:fillRect/>
                          </a:stretch>
                        </pic:blipFill>
                        <pic:spPr>
                          <a:xfrm>
                            <a:off x="0" y="0"/>
                            <a:ext cx="8519898" cy="5654530"/>
                          </a:xfrm>
                          <a:prstGeom prst="rect">
                            <a:avLst/>
                          </a:prstGeom>
                        </pic:spPr>
                      </pic:pic>
                    </a:graphicData>
                  </a:graphic>
                </wp:inline>
              </w:drawing>
            </w:r>
            <w:r>
              <w:rPr>
                <w:noProof/>
              </w:rPr>
              <w:t xml:space="preserve"> </w:t>
            </w:r>
            <w:r w:rsidRPr="00B03074">
              <w:rPr>
                <w:b/>
                <w:noProof/>
                <w:u w:val="single"/>
              </w:rPr>
              <w:lastRenderedPageBreak/>
              <w:drawing>
                <wp:inline distT="0" distB="0" distL="0" distR="0" wp14:anchorId="6B759D86" wp14:editId="1A291891">
                  <wp:extent cx="8580864" cy="5723116"/>
                  <wp:effectExtent l="0" t="0" r="0" b="0"/>
                  <wp:docPr id="11393512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351287" name=""/>
                          <pic:cNvPicPr/>
                        </pic:nvPicPr>
                        <pic:blipFill>
                          <a:blip r:embed="rId11"/>
                          <a:stretch>
                            <a:fillRect/>
                          </a:stretch>
                        </pic:blipFill>
                        <pic:spPr>
                          <a:xfrm>
                            <a:off x="0" y="0"/>
                            <a:ext cx="8580864" cy="5723116"/>
                          </a:xfrm>
                          <a:prstGeom prst="rect">
                            <a:avLst/>
                          </a:prstGeom>
                        </pic:spPr>
                      </pic:pic>
                    </a:graphicData>
                  </a:graphic>
                </wp:inline>
              </w:drawing>
            </w:r>
          </w:p>
          <w:p w14:paraId="5D270E19" w14:textId="77777777" w:rsidR="00ED5647" w:rsidRDefault="00ED5647">
            <w:pPr>
              <w:rPr>
                <w:b/>
                <w:u w:val="single"/>
              </w:rPr>
            </w:pPr>
          </w:p>
          <w:p w14:paraId="5359D34D" w14:textId="77777777" w:rsidR="00ED5647" w:rsidRDefault="00ED5647">
            <w:pPr>
              <w:rPr>
                <w:b/>
                <w:u w:val="single"/>
              </w:rPr>
            </w:pPr>
          </w:p>
          <w:p w14:paraId="3B863E32" w14:textId="1938D90F" w:rsidR="00ED5647" w:rsidRDefault="00ED5647">
            <w:pPr>
              <w:rPr>
                <w:b/>
                <w:u w:val="single"/>
              </w:rPr>
            </w:pPr>
            <w:r w:rsidRPr="0086044E">
              <w:rPr>
                <w:b/>
                <w:u w:val="single"/>
              </w:rPr>
              <w:t>PLAT</w:t>
            </w:r>
            <w:r>
              <w:rPr>
                <w:b/>
                <w:u w:val="single"/>
              </w:rPr>
              <w:t>:</w:t>
            </w:r>
            <w:r w:rsidR="00C46A51">
              <w:rPr>
                <w:b/>
                <w:u w:val="single"/>
              </w:rPr>
              <w:t xml:space="preserve"> </w:t>
            </w:r>
            <w:r w:rsidR="00152C0F">
              <w:rPr>
                <w:b/>
                <w:u w:val="single"/>
              </w:rPr>
              <w:t>P</w:t>
            </w:r>
            <w:r w:rsidR="00C46A51">
              <w:rPr>
                <w:b/>
                <w:u w:val="single"/>
              </w:rPr>
              <w:t>lated</w:t>
            </w:r>
          </w:p>
          <w:p w14:paraId="087B8706" w14:textId="699D0546" w:rsidR="0086044E" w:rsidRDefault="0086044E">
            <w:pPr>
              <w:rPr>
                <w:b/>
                <w:u w:val="single"/>
              </w:rPr>
            </w:pPr>
          </w:p>
          <w:p w14:paraId="3E91F481" w14:textId="77777777" w:rsidR="00654451" w:rsidRDefault="00654451">
            <w:pPr>
              <w:rPr>
                <w:b/>
                <w:u w:val="single"/>
              </w:rPr>
            </w:pPr>
          </w:p>
          <w:p w14:paraId="700907D5" w14:textId="39BD880F" w:rsidR="002834CE" w:rsidRDefault="00152C0F">
            <w:pPr>
              <w:rPr>
                <w:b/>
                <w:u w:val="single"/>
              </w:rPr>
            </w:pPr>
            <w:r w:rsidRPr="00152C0F">
              <w:rPr>
                <w:b/>
                <w:noProof/>
                <w:u w:val="single"/>
              </w:rPr>
              <w:lastRenderedPageBreak/>
              <w:drawing>
                <wp:inline distT="0" distB="0" distL="0" distR="0" wp14:anchorId="37198722" wp14:editId="6961FB77">
                  <wp:extent cx="7000875" cy="6858000"/>
                  <wp:effectExtent l="0" t="0" r="9525" b="0"/>
                  <wp:docPr id="1115618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618785" name=""/>
                          <pic:cNvPicPr/>
                        </pic:nvPicPr>
                        <pic:blipFill>
                          <a:blip r:embed="rId12"/>
                          <a:stretch>
                            <a:fillRect/>
                          </a:stretch>
                        </pic:blipFill>
                        <pic:spPr>
                          <a:xfrm>
                            <a:off x="0" y="0"/>
                            <a:ext cx="7000875" cy="6858000"/>
                          </a:xfrm>
                          <a:prstGeom prst="rect">
                            <a:avLst/>
                          </a:prstGeom>
                        </pic:spPr>
                      </pic:pic>
                    </a:graphicData>
                  </a:graphic>
                </wp:inline>
              </w:drawing>
            </w:r>
          </w:p>
          <w:p w14:paraId="0AC15DB2" w14:textId="5B437F15" w:rsidR="002834CE" w:rsidRPr="0086044E" w:rsidRDefault="002834CE">
            <w:pPr>
              <w:rPr>
                <w:b/>
                <w:u w:val="single"/>
              </w:rPr>
            </w:pPr>
          </w:p>
        </w:tc>
      </w:tr>
    </w:tbl>
    <w:p w14:paraId="67829718" w14:textId="77777777" w:rsidR="00E024FE" w:rsidRDefault="00E024FE" w:rsidP="00293885">
      <w:pPr>
        <w:contextualSpacing/>
        <w:rPr>
          <w:b/>
          <w:sz w:val="24"/>
          <w:u w:val="single"/>
        </w:rPr>
      </w:pPr>
    </w:p>
    <w:p w14:paraId="17EB5235" w14:textId="77777777" w:rsidR="00AA1752" w:rsidRDefault="00293885" w:rsidP="00293885">
      <w:pPr>
        <w:contextualSpacing/>
        <w:rPr>
          <w:b/>
          <w:sz w:val="24"/>
          <w:u w:val="single"/>
        </w:rPr>
      </w:pPr>
      <w:r>
        <w:rPr>
          <w:b/>
          <w:sz w:val="24"/>
          <w:u w:val="single"/>
        </w:rPr>
        <w:t>Drainage Impacts</w:t>
      </w:r>
    </w:p>
    <w:p w14:paraId="2CB0C108" w14:textId="77777777" w:rsidR="009A45F0" w:rsidRPr="009A45F0" w:rsidRDefault="009A45F0" w:rsidP="009A45F0">
      <w:pPr>
        <w:spacing w:before="120" w:after="60" w:line="120" w:lineRule="exact"/>
        <w:rPr>
          <w:b/>
          <w:sz w:val="16"/>
          <w:szCs w:val="16"/>
        </w:rPr>
      </w:pPr>
    </w:p>
    <w:p w14:paraId="13EA282D" w14:textId="2185112A" w:rsidR="008131C2" w:rsidRPr="008131C2" w:rsidRDefault="00EA051E">
      <w:pPr>
        <w:rPr>
          <w:b/>
          <w:u w:val="single"/>
        </w:rPr>
      </w:pPr>
      <w:r w:rsidRPr="00EA051E">
        <w:rPr>
          <w:b/>
          <w:u w:val="single"/>
        </w:rPr>
        <w:t>Drainage Notes:</w:t>
      </w:r>
      <w:r w:rsidRPr="00171C58">
        <w:rPr>
          <w:b/>
        </w:rPr>
        <w:t xml:space="preserve"> </w:t>
      </w:r>
      <w:r w:rsidR="00171C58" w:rsidRPr="00171C58">
        <w:rPr>
          <w:b/>
        </w:rPr>
        <w:t>No impact</w:t>
      </w:r>
    </w:p>
    <w:p w14:paraId="45CB3556" w14:textId="77777777" w:rsidR="00B37DEE" w:rsidRPr="0029058C" w:rsidRDefault="00B37DEE" w:rsidP="0007396A">
      <w:pPr>
        <w:spacing w:after="0"/>
        <w:rPr>
          <w:bCs/>
          <w:sz w:val="24"/>
          <w:szCs w:val="24"/>
          <w:u w:val="single"/>
        </w:rPr>
      </w:pPr>
    </w:p>
    <w:p w14:paraId="1FC9FAF0" w14:textId="77777777" w:rsidR="00BB1C62" w:rsidRPr="00DC336A" w:rsidRDefault="00D943FC" w:rsidP="0007396A">
      <w:pPr>
        <w:spacing w:after="0"/>
        <w:rPr>
          <w:b/>
          <w:sz w:val="24"/>
          <w:szCs w:val="24"/>
        </w:rPr>
      </w:pPr>
      <w:r w:rsidRPr="00D943FC">
        <w:rPr>
          <w:b/>
          <w:sz w:val="24"/>
          <w:szCs w:val="24"/>
          <w:u w:val="single"/>
        </w:rPr>
        <w:t>Traffic Impacts</w:t>
      </w:r>
    </w:p>
    <w:p w14:paraId="1086F547" w14:textId="77777777" w:rsidR="00CB1CC2" w:rsidRDefault="00CB1CC2" w:rsidP="00CB1CC2">
      <w:pPr>
        <w:contextualSpacing/>
        <w:rPr>
          <w:b/>
        </w:rPr>
      </w:pPr>
    </w:p>
    <w:p w14:paraId="2FC922B4" w14:textId="20C92EA0" w:rsidR="00553B7C" w:rsidRDefault="00572299" w:rsidP="0014037A">
      <w:pPr>
        <w:contextualSpacing/>
        <w:rPr>
          <w:b/>
          <w:sz w:val="24"/>
          <w:u w:val="single"/>
        </w:rPr>
      </w:pPr>
      <w:r w:rsidRPr="00D7402D">
        <w:rPr>
          <w:b/>
          <w:u w:val="single"/>
        </w:rPr>
        <w:t>Traffic Notes:</w:t>
      </w:r>
      <w:r w:rsidR="00DF6707" w:rsidRPr="00DF6707">
        <w:rPr>
          <w:b/>
        </w:rPr>
        <w:t xml:space="preserve"> No impact</w:t>
      </w:r>
    </w:p>
    <w:p w14:paraId="015A6DC0" w14:textId="77777777" w:rsidR="00DF6707" w:rsidRPr="00DF6707" w:rsidRDefault="00DF6707" w:rsidP="0014037A">
      <w:pPr>
        <w:contextualSpacing/>
        <w:rPr>
          <w:b/>
          <w:sz w:val="24"/>
          <w:u w:val="single"/>
        </w:rPr>
      </w:pPr>
    </w:p>
    <w:p w14:paraId="6B05E7AD" w14:textId="77777777" w:rsidR="00F35BE6" w:rsidRDefault="00DF6707" w:rsidP="00DF6707">
      <w:pPr>
        <w:rPr>
          <w:b/>
          <w:bCs/>
          <w:sz w:val="24"/>
          <w:szCs w:val="24"/>
        </w:rPr>
      </w:pPr>
      <w:r w:rsidRPr="00DF6707">
        <w:rPr>
          <w:b/>
          <w:bCs/>
          <w:sz w:val="24"/>
          <w:szCs w:val="24"/>
        </w:rPr>
        <w:t xml:space="preserve">Recommendation: </w:t>
      </w:r>
    </w:p>
    <w:p w14:paraId="4123BD2C" w14:textId="22285CF7" w:rsidR="00E1457F" w:rsidRDefault="00F35BE6" w:rsidP="00F35BE6">
      <w:pPr>
        <w:pStyle w:val="ListParagraph"/>
        <w:numPr>
          <w:ilvl w:val="0"/>
          <w:numId w:val="11"/>
        </w:numPr>
        <w:rPr>
          <w:b/>
          <w:bCs/>
          <w:color w:val="000000"/>
        </w:rPr>
      </w:pPr>
      <w:r w:rsidRPr="00F35BE6">
        <w:rPr>
          <w:b/>
          <w:bCs/>
          <w:sz w:val="24"/>
          <w:szCs w:val="24"/>
        </w:rPr>
        <w:t>DS</w:t>
      </w:r>
      <w:r w:rsidR="00D015BE">
        <w:rPr>
          <w:b/>
          <w:bCs/>
          <w:sz w:val="24"/>
          <w:szCs w:val="24"/>
        </w:rPr>
        <w:t xml:space="preserve"> - Engineering</w:t>
      </w:r>
      <w:r w:rsidRPr="00F35BE6">
        <w:rPr>
          <w:b/>
          <w:bCs/>
          <w:sz w:val="24"/>
          <w:szCs w:val="24"/>
        </w:rPr>
        <w:t xml:space="preserve"> has n</w:t>
      </w:r>
      <w:r w:rsidR="0012655F" w:rsidRPr="00F35BE6">
        <w:rPr>
          <w:b/>
          <w:bCs/>
          <w:sz w:val="24"/>
          <w:szCs w:val="24"/>
        </w:rPr>
        <w:t>o</w:t>
      </w:r>
      <w:r w:rsidR="00DF6707" w:rsidRPr="00F35BE6">
        <w:rPr>
          <w:b/>
          <w:bCs/>
          <w:sz w:val="24"/>
          <w:szCs w:val="24"/>
        </w:rPr>
        <w:t xml:space="preserve"> objection.</w:t>
      </w:r>
      <w:r w:rsidR="00E81909" w:rsidRPr="00F35BE6">
        <w:rPr>
          <w:b/>
          <w:bCs/>
          <w:color w:val="000000"/>
        </w:rPr>
        <w:t xml:space="preserve"> </w:t>
      </w:r>
    </w:p>
    <w:p w14:paraId="27F280E9" w14:textId="382D3172" w:rsidR="00F35BE6" w:rsidRPr="00F35BE6" w:rsidRDefault="00F35BE6" w:rsidP="00F35BE6">
      <w:pPr>
        <w:pStyle w:val="ListParagraph"/>
        <w:numPr>
          <w:ilvl w:val="0"/>
          <w:numId w:val="11"/>
        </w:numPr>
        <w:rPr>
          <w:b/>
          <w:bCs/>
          <w:color w:val="000000"/>
        </w:rPr>
      </w:pPr>
      <w:r>
        <w:rPr>
          <w:b/>
          <w:bCs/>
          <w:sz w:val="24"/>
          <w:szCs w:val="24"/>
        </w:rPr>
        <w:t xml:space="preserve">Stormwater </w:t>
      </w:r>
      <w:r w:rsidRPr="00F35BE6">
        <w:rPr>
          <w:b/>
          <w:bCs/>
          <w:sz w:val="24"/>
          <w:szCs w:val="24"/>
        </w:rPr>
        <w:t>has no objection</w:t>
      </w:r>
      <w:r>
        <w:rPr>
          <w:b/>
          <w:bCs/>
          <w:sz w:val="24"/>
          <w:szCs w:val="24"/>
        </w:rPr>
        <w:t xml:space="preserve"> </w:t>
      </w:r>
      <w:r w:rsidR="00E50FFF">
        <w:rPr>
          <w:b/>
          <w:bCs/>
          <w:sz w:val="24"/>
          <w:szCs w:val="24"/>
        </w:rPr>
        <w:t xml:space="preserve">/ No disturbance </w:t>
      </w:r>
      <w:r>
        <w:rPr>
          <w:b/>
          <w:bCs/>
          <w:sz w:val="24"/>
          <w:szCs w:val="24"/>
        </w:rPr>
        <w:t>(Zach</w:t>
      </w:r>
      <w:r w:rsidR="00B72E45">
        <w:rPr>
          <w:b/>
          <w:bCs/>
          <w:sz w:val="24"/>
          <w:szCs w:val="24"/>
        </w:rPr>
        <w:t>)</w:t>
      </w:r>
      <w:r w:rsidRPr="00F35BE6">
        <w:rPr>
          <w:b/>
          <w:bCs/>
          <w:sz w:val="24"/>
          <w:szCs w:val="24"/>
        </w:rPr>
        <w:t>.</w:t>
      </w:r>
      <w:r w:rsidRPr="00F35BE6">
        <w:rPr>
          <w:b/>
          <w:bCs/>
          <w:color w:val="000000"/>
        </w:rPr>
        <w:t xml:space="preserve"> </w:t>
      </w:r>
    </w:p>
    <w:p w14:paraId="76E55210" w14:textId="1D483A25" w:rsidR="00F35BE6" w:rsidRPr="00F35BE6" w:rsidRDefault="00F35BE6" w:rsidP="00F35BE6">
      <w:pPr>
        <w:pStyle w:val="ListParagraph"/>
        <w:rPr>
          <w:b/>
          <w:bCs/>
          <w:color w:val="000000"/>
        </w:rPr>
      </w:pPr>
    </w:p>
    <w:sectPr w:rsidR="00F35BE6" w:rsidRPr="00F35BE6" w:rsidSect="004E2FF9">
      <w:footerReference w:type="default" r:id="rId1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4C1769" w14:textId="77777777" w:rsidR="00150F1F" w:rsidRDefault="00150F1F" w:rsidP="00717AC3">
      <w:pPr>
        <w:spacing w:after="0" w:line="240" w:lineRule="auto"/>
      </w:pPr>
      <w:r>
        <w:separator/>
      </w:r>
    </w:p>
  </w:endnote>
  <w:endnote w:type="continuationSeparator" w:id="0">
    <w:p w14:paraId="4E627791" w14:textId="77777777" w:rsidR="00150F1F" w:rsidRDefault="00150F1F"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05848573"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217D26" w14:textId="77777777" w:rsidR="00150F1F" w:rsidRDefault="00150F1F" w:rsidP="00717AC3">
      <w:pPr>
        <w:spacing w:after="0" w:line="240" w:lineRule="auto"/>
      </w:pPr>
      <w:r>
        <w:separator/>
      </w:r>
    </w:p>
  </w:footnote>
  <w:footnote w:type="continuationSeparator" w:id="0">
    <w:p w14:paraId="62AD7D60" w14:textId="77777777" w:rsidR="00150F1F" w:rsidRDefault="00150F1F"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ED0B5D"/>
    <w:multiLevelType w:val="hybridMultilevel"/>
    <w:tmpl w:val="31F05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E52F54"/>
    <w:multiLevelType w:val="hybridMultilevel"/>
    <w:tmpl w:val="8FD448A4"/>
    <w:lvl w:ilvl="0" w:tplc="65E8DCA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C9727DA"/>
    <w:multiLevelType w:val="hybridMultilevel"/>
    <w:tmpl w:val="F6E2C83C"/>
    <w:lvl w:ilvl="0" w:tplc="C512B504">
      <w:start w:val="1"/>
      <w:numFmt w:val="decimal"/>
      <w:lvlText w:val="%1."/>
      <w:lvlJc w:val="left"/>
      <w:pPr>
        <w:ind w:left="720" w:hanging="360"/>
      </w:pPr>
      <w:rPr>
        <w:rFonts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691045"/>
    <w:multiLevelType w:val="hybridMultilevel"/>
    <w:tmpl w:val="8C92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3"/>
  </w:num>
  <w:num w:numId="2" w16cid:durableId="890263022">
    <w:abstractNumId w:val="7"/>
  </w:num>
  <w:num w:numId="3" w16cid:durableId="35351044">
    <w:abstractNumId w:val="10"/>
  </w:num>
  <w:num w:numId="4" w16cid:durableId="528566941">
    <w:abstractNumId w:val="8"/>
  </w:num>
  <w:num w:numId="5" w16cid:durableId="861161917">
    <w:abstractNumId w:val="2"/>
  </w:num>
  <w:num w:numId="6" w16cid:durableId="756100942">
    <w:abstractNumId w:val="0"/>
  </w:num>
  <w:num w:numId="7" w16cid:durableId="985014633">
    <w:abstractNumId w:val="9"/>
  </w:num>
  <w:num w:numId="8" w16cid:durableId="1785536681">
    <w:abstractNumId w:val="4"/>
  </w:num>
  <w:num w:numId="9" w16cid:durableId="341516189">
    <w:abstractNumId w:val="1"/>
  </w:num>
  <w:num w:numId="10" w16cid:durableId="89640369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350903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233"/>
    <w:rsid w:val="000051AC"/>
    <w:rsid w:val="000077A9"/>
    <w:rsid w:val="000133FD"/>
    <w:rsid w:val="00013624"/>
    <w:rsid w:val="0003334C"/>
    <w:rsid w:val="00041DBC"/>
    <w:rsid w:val="00044FF9"/>
    <w:rsid w:val="000556EA"/>
    <w:rsid w:val="0006052A"/>
    <w:rsid w:val="00062A7B"/>
    <w:rsid w:val="00064FA0"/>
    <w:rsid w:val="0007396A"/>
    <w:rsid w:val="00075457"/>
    <w:rsid w:val="000755F3"/>
    <w:rsid w:val="00076400"/>
    <w:rsid w:val="00082E62"/>
    <w:rsid w:val="000940FB"/>
    <w:rsid w:val="000A2A4D"/>
    <w:rsid w:val="000A2BC4"/>
    <w:rsid w:val="000A7A36"/>
    <w:rsid w:val="000B4EBA"/>
    <w:rsid w:val="000C4FF9"/>
    <w:rsid w:val="000C7DD3"/>
    <w:rsid w:val="000D02E0"/>
    <w:rsid w:val="000D11A3"/>
    <w:rsid w:val="000D59DB"/>
    <w:rsid w:val="000D784B"/>
    <w:rsid w:val="000E0310"/>
    <w:rsid w:val="000E1151"/>
    <w:rsid w:val="000F27A1"/>
    <w:rsid w:val="000F6185"/>
    <w:rsid w:val="000F763C"/>
    <w:rsid w:val="00100F86"/>
    <w:rsid w:val="00110372"/>
    <w:rsid w:val="0011075A"/>
    <w:rsid w:val="00112DF6"/>
    <w:rsid w:val="0012116C"/>
    <w:rsid w:val="00121A36"/>
    <w:rsid w:val="00123BFF"/>
    <w:rsid w:val="0012655F"/>
    <w:rsid w:val="00135579"/>
    <w:rsid w:val="00135C8E"/>
    <w:rsid w:val="0014037A"/>
    <w:rsid w:val="00143B34"/>
    <w:rsid w:val="001478B1"/>
    <w:rsid w:val="00150F1F"/>
    <w:rsid w:val="00152C0F"/>
    <w:rsid w:val="00152F09"/>
    <w:rsid w:val="001660B4"/>
    <w:rsid w:val="0017023B"/>
    <w:rsid w:val="00170DAB"/>
    <w:rsid w:val="00171C58"/>
    <w:rsid w:val="00173FB4"/>
    <w:rsid w:val="00175999"/>
    <w:rsid w:val="001A3B98"/>
    <w:rsid w:val="001C2233"/>
    <w:rsid w:val="001D32D5"/>
    <w:rsid w:val="001D382E"/>
    <w:rsid w:val="001D7401"/>
    <w:rsid w:val="001E028D"/>
    <w:rsid w:val="001E1E33"/>
    <w:rsid w:val="001E22BF"/>
    <w:rsid w:val="001E2867"/>
    <w:rsid w:val="001E2DFA"/>
    <w:rsid w:val="001E44DC"/>
    <w:rsid w:val="001E4EBB"/>
    <w:rsid w:val="001F56B5"/>
    <w:rsid w:val="001F5DDA"/>
    <w:rsid w:val="001F60B1"/>
    <w:rsid w:val="001F7CA2"/>
    <w:rsid w:val="00204BE3"/>
    <w:rsid w:val="00204C02"/>
    <w:rsid w:val="00207336"/>
    <w:rsid w:val="00210372"/>
    <w:rsid w:val="00210ED3"/>
    <w:rsid w:val="00212C18"/>
    <w:rsid w:val="00216906"/>
    <w:rsid w:val="00221254"/>
    <w:rsid w:val="002262D2"/>
    <w:rsid w:val="0023149D"/>
    <w:rsid w:val="00231A82"/>
    <w:rsid w:val="002425D0"/>
    <w:rsid w:val="00247D47"/>
    <w:rsid w:val="00250267"/>
    <w:rsid w:val="0025241D"/>
    <w:rsid w:val="00260D19"/>
    <w:rsid w:val="00260F51"/>
    <w:rsid w:val="00272511"/>
    <w:rsid w:val="002731EF"/>
    <w:rsid w:val="00276346"/>
    <w:rsid w:val="00276B38"/>
    <w:rsid w:val="002834CE"/>
    <w:rsid w:val="00283C01"/>
    <w:rsid w:val="00287546"/>
    <w:rsid w:val="0029058C"/>
    <w:rsid w:val="00291784"/>
    <w:rsid w:val="00293885"/>
    <w:rsid w:val="00297004"/>
    <w:rsid w:val="002A0A31"/>
    <w:rsid w:val="002A4B57"/>
    <w:rsid w:val="002B2411"/>
    <w:rsid w:val="002B4E86"/>
    <w:rsid w:val="002B50C6"/>
    <w:rsid w:val="002D15C3"/>
    <w:rsid w:val="002D3DF3"/>
    <w:rsid w:val="002E6374"/>
    <w:rsid w:val="002F3EB8"/>
    <w:rsid w:val="002F528A"/>
    <w:rsid w:val="00300235"/>
    <w:rsid w:val="00303674"/>
    <w:rsid w:val="00305762"/>
    <w:rsid w:val="00305EDB"/>
    <w:rsid w:val="00306FFD"/>
    <w:rsid w:val="003073C3"/>
    <w:rsid w:val="00311D06"/>
    <w:rsid w:val="00312A4C"/>
    <w:rsid w:val="00313315"/>
    <w:rsid w:val="00315E11"/>
    <w:rsid w:val="0031762C"/>
    <w:rsid w:val="003201AA"/>
    <w:rsid w:val="003273EE"/>
    <w:rsid w:val="0033489D"/>
    <w:rsid w:val="003443DB"/>
    <w:rsid w:val="00344657"/>
    <w:rsid w:val="003450B1"/>
    <w:rsid w:val="00345B19"/>
    <w:rsid w:val="0035436E"/>
    <w:rsid w:val="003629D3"/>
    <w:rsid w:val="0037470E"/>
    <w:rsid w:val="00375199"/>
    <w:rsid w:val="003803AF"/>
    <w:rsid w:val="00381E1D"/>
    <w:rsid w:val="00383845"/>
    <w:rsid w:val="00384786"/>
    <w:rsid w:val="003B50AE"/>
    <w:rsid w:val="003C69E2"/>
    <w:rsid w:val="003C7783"/>
    <w:rsid w:val="003D235B"/>
    <w:rsid w:val="003D2E33"/>
    <w:rsid w:val="003D78A6"/>
    <w:rsid w:val="003E3305"/>
    <w:rsid w:val="003E6405"/>
    <w:rsid w:val="003F2384"/>
    <w:rsid w:val="003F644A"/>
    <w:rsid w:val="003F6BE9"/>
    <w:rsid w:val="00400A96"/>
    <w:rsid w:val="00415503"/>
    <w:rsid w:val="00415925"/>
    <w:rsid w:val="004170EF"/>
    <w:rsid w:val="0041777E"/>
    <w:rsid w:val="00422AB8"/>
    <w:rsid w:val="00423007"/>
    <w:rsid w:val="0042451E"/>
    <w:rsid w:val="00425989"/>
    <w:rsid w:val="00434695"/>
    <w:rsid w:val="0043796B"/>
    <w:rsid w:val="0044089E"/>
    <w:rsid w:val="00441BB4"/>
    <w:rsid w:val="00455E3B"/>
    <w:rsid w:val="0045643F"/>
    <w:rsid w:val="00460CC1"/>
    <w:rsid w:val="004630D8"/>
    <w:rsid w:val="004639F6"/>
    <w:rsid w:val="00473608"/>
    <w:rsid w:val="00482408"/>
    <w:rsid w:val="00485BBC"/>
    <w:rsid w:val="00491FE9"/>
    <w:rsid w:val="004A634F"/>
    <w:rsid w:val="004A63A6"/>
    <w:rsid w:val="004C1479"/>
    <w:rsid w:val="004C5515"/>
    <w:rsid w:val="004C5D82"/>
    <w:rsid w:val="004C6FF7"/>
    <w:rsid w:val="004D1FA7"/>
    <w:rsid w:val="004D2F5B"/>
    <w:rsid w:val="004D6903"/>
    <w:rsid w:val="004E00C8"/>
    <w:rsid w:val="004E2FF9"/>
    <w:rsid w:val="004F0479"/>
    <w:rsid w:val="004F1946"/>
    <w:rsid w:val="005051F3"/>
    <w:rsid w:val="005158F1"/>
    <w:rsid w:val="00522162"/>
    <w:rsid w:val="00532903"/>
    <w:rsid w:val="005420B0"/>
    <w:rsid w:val="00543382"/>
    <w:rsid w:val="00553B7C"/>
    <w:rsid w:val="0055411D"/>
    <w:rsid w:val="00556EA9"/>
    <w:rsid w:val="00560422"/>
    <w:rsid w:val="00563C2A"/>
    <w:rsid w:val="00565498"/>
    <w:rsid w:val="00571198"/>
    <w:rsid w:val="00572299"/>
    <w:rsid w:val="00580BFA"/>
    <w:rsid w:val="00583BAA"/>
    <w:rsid w:val="00591B03"/>
    <w:rsid w:val="00592982"/>
    <w:rsid w:val="005A1CBB"/>
    <w:rsid w:val="005B3374"/>
    <w:rsid w:val="005B4DDF"/>
    <w:rsid w:val="005B5444"/>
    <w:rsid w:val="005C0E3B"/>
    <w:rsid w:val="005C3927"/>
    <w:rsid w:val="005C54C4"/>
    <w:rsid w:val="005C5535"/>
    <w:rsid w:val="005D1BC3"/>
    <w:rsid w:val="005E32FC"/>
    <w:rsid w:val="005E371E"/>
    <w:rsid w:val="005E616C"/>
    <w:rsid w:val="005E716A"/>
    <w:rsid w:val="005E7FB1"/>
    <w:rsid w:val="005F2141"/>
    <w:rsid w:val="005F7A98"/>
    <w:rsid w:val="00604E39"/>
    <w:rsid w:val="0060608E"/>
    <w:rsid w:val="006109F8"/>
    <w:rsid w:val="0061109D"/>
    <w:rsid w:val="00612B27"/>
    <w:rsid w:val="0061759D"/>
    <w:rsid w:val="00617B53"/>
    <w:rsid w:val="006234A1"/>
    <w:rsid w:val="00625894"/>
    <w:rsid w:val="006279EF"/>
    <w:rsid w:val="006323CE"/>
    <w:rsid w:val="00632AAF"/>
    <w:rsid w:val="00636E0E"/>
    <w:rsid w:val="00651915"/>
    <w:rsid w:val="00654451"/>
    <w:rsid w:val="00663050"/>
    <w:rsid w:val="00663183"/>
    <w:rsid w:val="0066656E"/>
    <w:rsid w:val="006800D9"/>
    <w:rsid w:val="00685579"/>
    <w:rsid w:val="006A244A"/>
    <w:rsid w:val="006A4E5B"/>
    <w:rsid w:val="006A5263"/>
    <w:rsid w:val="006B0CE4"/>
    <w:rsid w:val="006C383D"/>
    <w:rsid w:val="006C6E0F"/>
    <w:rsid w:val="006D136F"/>
    <w:rsid w:val="006D6830"/>
    <w:rsid w:val="006D7090"/>
    <w:rsid w:val="006E2033"/>
    <w:rsid w:val="006E2052"/>
    <w:rsid w:val="006E3D1F"/>
    <w:rsid w:val="006F191F"/>
    <w:rsid w:val="006F5749"/>
    <w:rsid w:val="007025BF"/>
    <w:rsid w:val="00703FB6"/>
    <w:rsid w:val="00705C75"/>
    <w:rsid w:val="00717AC3"/>
    <w:rsid w:val="00720C59"/>
    <w:rsid w:val="00720C65"/>
    <w:rsid w:val="0072789F"/>
    <w:rsid w:val="00735F8D"/>
    <w:rsid w:val="00750888"/>
    <w:rsid w:val="00750D0F"/>
    <w:rsid w:val="00750D8B"/>
    <w:rsid w:val="00753688"/>
    <w:rsid w:val="007553DA"/>
    <w:rsid w:val="00762358"/>
    <w:rsid w:val="00767EDD"/>
    <w:rsid w:val="0077070C"/>
    <w:rsid w:val="00776070"/>
    <w:rsid w:val="00784515"/>
    <w:rsid w:val="00794DDB"/>
    <w:rsid w:val="007975E7"/>
    <w:rsid w:val="007A16AC"/>
    <w:rsid w:val="007A527F"/>
    <w:rsid w:val="007B15EA"/>
    <w:rsid w:val="007B419B"/>
    <w:rsid w:val="007B4F18"/>
    <w:rsid w:val="007C16E2"/>
    <w:rsid w:val="007C632B"/>
    <w:rsid w:val="007C6B0D"/>
    <w:rsid w:val="007D01B0"/>
    <w:rsid w:val="007D413B"/>
    <w:rsid w:val="007F02C3"/>
    <w:rsid w:val="007F0AD9"/>
    <w:rsid w:val="007F0B63"/>
    <w:rsid w:val="007F5560"/>
    <w:rsid w:val="007F598E"/>
    <w:rsid w:val="00801A17"/>
    <w:rsid w:val="00802DF9"/>
    <w:rsid w:val="00806D03"/>
    <w:rsid w:val="008131C2"/>
    <w:rsid w:val="00813BA6"/>
    <w:rsid w:val="00814D1B"/>
    <w:rsid w:val="00816AD6"/>
    <w:rsid w:val="00834C47"/>
    <w:rsid w:val="008356FB"/>
    <w:rsid w:val="008358EC"/>
    <w:rsid w:val="00837177"/>
    <w:rsid w:val="008408C8"/>
    <w:rsid w:val="008472DC"/>
    <w:rsid w:val="0086044E"/>
    <w:rsid w:val="008644AE"/>
    <w:rsid w:val="00864F29"/>
    <w:rsid w:val="00866BBA"/>
    <w:rsid w:val="008765AB"/>
    <w:rsid w:val="008878B5"/>
    <w:rsid w:val="00893E30"/>
    <w:rsid w:val="008A0174"/>
    <w:rsid w:val="008B0050"/>
    <w:rsid w:val="008C1E05"/>
    <w:rsid w:val="008C70C7"/>
    <w:rsid w:val="008D74D7"/>
    <w:rsid w:val="008E6C78"/>
    <w:rsid w:val="008F6B91"/>
    <w:rsid w:val="009008AB"/>
    <w:rsid w:val="009010F5"/>
    <w:rsid w:val="0090348D"/>
    <w:rsid w:val="00904E50"/>
    <w:rsid w:val="00905187"/>
    <w:rsid w:val="00905432"/>
    <w:rsid w:val="0090543C"/>
    <w:rsid w:val="00905877"/>
    <w:rsid w:val="009066F0"/>
    <w:rsid w:val="009130C1"/>
    <w:rsid w:val="0091341C"/>
    <w:rsid w:val="00924B1A"/>
    <w:rsid w:val="0092634F"/>
    <w:rsid w:val="00930CB2"/>
    <w:rsid w:val="009346EA"/>
    <w:rsid w:val="009431F0"/>
    <w:rsid w:val="00943DBE"/>
    <w:rsid w:val="009520CB"/>
    <w:rsid w:val="009528CE"/>
    <w:rsid w:val="00960945"/>
    <w:rsid w:val="0096182D"/>
    <w:rsid w:val="00963512"/>
    <w:rsid w:val="009757E7"/>
    <w:rsid w:val="009778EE"/>
    <w:rsid w:val="00980695"/>
    <w:rsid w:val="00982C97"/>
    <w:rsid w:val="00983F8E"/>
    <w:rsid w:val="00987298"/>
    <w:rsid w:val="00987991"/>
    <w:rsid w:val="00990AC2"/>
    <w:rsid w:val="00992333"/>
    <w:rsid w:val="009A02AF"/>
    <w:rsid w:val="009A45F0"/>
    <w:rsid w:val="009B1B89"/>
    <w:rsid w:val="009B798E"/>
    <w:rsid w:val="009C14F8"/>
    <w:rsid w:val="009C208A"/>
    <w:rsid w:val="009C4C63"/>
    <w:rsid w:val="009C7FBA"/>
    <w:rsid w:val="009D5E62"/>
    <w:rsid w:val="009D7A56"/>
    <w:rsid w:val="009F0644"/>
    <w:rsid w:val="009F2C28"/>
    <w:rsid w:val="009F2F6C"/>
    <w:rsid w:val="00A01D7E"/>
    <w:rsid w:val="00A02DD8"/>
    <w:rsid w:val="00A04CC7"/>
    <w:rsid w:val="00A07828"/>
    <w:rsid w:val="00A11D5A"/>
    <w:rsid w:val="00A146B1"/>
    <w:rsid w:val="00A36087"/>
    <w:rsid w:val="00A37A97"/>
    <w:rsid w:val="00A42A90"/>
    <w:rsid w:val="00A50F49"/>
    <w:rsid w:val="00A61F85"/>
    <w:rsid w:val="00A6210A"/>
    <w:rsid w:val="00A67DFE"/>
    <w:rsid w:val="00A7506B"/>
    <w:rsid w:val="00A77C53"/>
    <w:rsid w:val="00A81C5C"/>
    <w:rsid w:val="00A84BF0"/>
    <w:rsid w:val="00A9456A"/>
    <w:rsid w:val="00AA1752"/>
    <w:rsid w:val="00AA36E3"/>
    <w:rsid w:val="00AB033F"/>
    <w:rsid w:val="00AB0B14"/>
    <w:rsid w:val="00AC0011"/>
    <w:rsid w:val="00AD0E04"/>
    <w:rsid w:val="00AD6BD6"/>
    <w:rsid w:val="00AE24C0"/>
    <w:rsid w:val="00AE2723"/>
    <w:rsid w:val="00AF6DDE"/>
    <w:rsid w:val="00AF7329"/>
    <w:rsid w:val="00B03074"/>
    <w:rsid w:val="00B059AE"/>
    <w:rsid w:val="00B14E94"/>
    <w:rsid w:val="00B20B84"/>
    <w:rsid w:val="00B24498"/>
    <w:rsid w:val="00B37421"/>
    <w:rsid w:val="00B37DEE"/>
    <w:rsid w:val="00B47AAE"/>
    <w:rsid w:val="00B503EF"/>
    <w:rsid w:val="00B51712"/>
    <w:rsid w:val="00B533BB"/>
    <w:rsid w:val="00B55042"/>
    <w:rsid w:val="00B55E0E"/>
    <w:rsid w:val="00B577F9"/>
    <w:rsid w:val="00B67706"/>
    <w:rsid w:val="00B72E45"/>
    <w:rsid w:val="00B770FD"/>
    <w:rsid w:val="00B801D7"/>
    <w:rsid w:val="00B81CA3"/>
    <w:rsid w:val="00B82A4C"/>
    <w:rsid w:val="00B915AC"/>
    <w:rsid w:val="00B93D5B"/>
    <w:rsid w:val="00BA2A33"/>
    <w:rsid w:val="00BA3431"/>
    <w:rsid w:val="00BA35C7"/>
    <w:rsid w:val="00BA48DD"/>
    <w:rsid w:val="00BB1C62"/>
    <w:rsid w:val="00BB23C5"/>
    <w:rsid w:val="00BB4352"/>
    <w:rsid w:val="00BB466B"/>
    <w:rsid w:val="00BB7A2C"/>
    <w:rsid w:val="00BC2BEC"/>
    <w:rsid w:val="00BC4FAE"/>
    <w:rsid w:val="00BC4FF5"/>
    <w:rsid w:val="00BC6D5F"/>
    <w:rsid w:val="00BD35B7"/>
    <w:rsid w:val="00BD3E12"/>
    <w:rsid w:val="00BE3704"/>
    <w:rsid w:val="00BF1684"/>
    <w:rsid w:val="00BF5F68"/>
    <w:rsid w:val="00C07334"/>
    <w:rsid w:val="00C10880"/>
    <w:rsid w:val="00C13A62"/>
    <w:rsid w:val="00C14F36"/>
    <w:rsid w:val="00C1727E"/>
    <w:rsid w:val="00C22260"/>
    <w:rsid w:val="00C241BF"/>
    <w:rsid w:val="00C25130"/>
    <w:rsid w:val="00C26BCE"/>
    <w:rsid w:val="00C3669D"/>
    <w:rsid w:val="00C40981"/>
    <w:rsid w:val="00C42A5C"/>
    <w:rsid w:val="00C42CEB"/>
    <w:rsid w:val="00C44BBA"/>
    <w:rsid w:val="00C46A51"/>
    <w:rsid w:val="00C46E5C"/>
    <w:rsid w:val="00C51E24"/>
    <w:rsid w:val="00C54241"/>
    <w:rsid w:val="00C55575"/>
    <w:rsid w:val="00C60B4E"/>
    <w:rsid w:val="00C61D58"/>
    <w:rsid w:val="00C62045"/>
    <w:rsid w:val="00C653DD"/>
    <w:rsid w:val="00C67837"/>
    <w:rsid w:val="00C72C69"/>
    <w:rsid w:val="00C74101"/>
    <w:rsid w:val="00C772B2"/>
    <w:rsid w:val="00C808AE"/>
    <w:rsid w:val="00C8136E"/>
    <w:rsid w:val="00C85508"/>
    <w:rsid w:val="00C85EF8"/>
    <w:rsid w:val="00C90A85"/>
    <w:rsid w:val="00C960B3"/>
    <w:rsid w:val="00CB1817"/>
    <w:rsid w:val="00CB1CC2"/>
    <w:rsid w:val="00CC22EC"/>
    <w:rsid w:val="00CD05AF"/>
    <w:rsid w:val="00CE22D4"/>
    <w:rsid w:val="00CE6F83"/>
    <w:rsid w:val="00CF4263"/>
    <w:rsid w:val="00CF4428"/>
    <w:rsid w:val="00D001A5"/>
    <w:rsid w:val="00D015BE"/>
    <w:rsid w:val="00D114FE"/>
    <w:rsid w:val="00D121E7"/>
    <w:rsid w:val="00D1416A"/>
    <w:rsid w:val="00D17571"/>
    <w:rsid w:val="00D226D7"/>
    <w:rsid w:val="00D22A7C"/>
    <w:rsid w:val="00D26CC4"/>
    <w:rsid w:val="00D30121"/>
    <w:rsid w:val="00D34563"/>
    <w:rsid w:val="00D42231"/>
    <w:rsid w:val="00D4283D"/>
    <w:rsid w:val="00D45DC1"/>
    <w:rsid w:val="00D469DC"/>
    <w:rsid w:val="00D51BB1"/>
    <w:rsid w:val="00D62621"/>
    <w:rsid w:val="00D67BC1"/>
    <w:rsid w:val="00D7286B"/>
    <w:rsid w:val="00D7402D"/>
    <w:rsid w:val="00D81442"/>
    <w:rsid w:val="00D814DD"/>
    <w:rsid w:val="00D8264C"/>
    <w:rsid w:val="00D862AF"/>
    <w:rsid w:val="00D866EB"/>
    <w:rsid w:val="00D917D2"/>
    <w:rsid w:val="00D943FC"/>
    <w:rsid w:val="00D95535"/>
    <w:rsid w:val="00D96DC0"/>
    <w:rsid w:val="00DB02FB"/>
    <w:rsid w:val="00DC336A"/>
    <w:rsid w:val="00DD1C38"/>
    <w:rsid w:val="00DD2DBF"/>
    <w:rsid w:val="00DD56F5"/>
    <w:rsid w:val="00DD6A5B"/>
    <w:rsid w:val="00DE166B"/>
    <w:rsid w:val="00DE1D34"/>
    <w:rsid w:val="00DE6F8F"/>
    <w:rsid w:val="00DF1B8B"/>
    <w:rsid w:val="00DF6707"/>
    <w:rsid w:val="00E024FE"/>
    <w:rsid w:val="00E05084"/>
    <w:rsid w:val="00E11B27"/>
    <w:rsid w:val="00E12B6D"/>
    <w:rsid w:val="00E1457F"/>
    <w:rsid w:val="00E17314"/>
    <w:rsid w:val="00E245EB"/>
    <w:rsid w:val="00E26946"/>
    <w:rsid w:val="00E32722"/>
    <w:rsid w:val="00E35517"/>
    <w:rsid w:val="00E46A25"/>
    <w:rsid w:val="00E50FFF"/>
    <w:rsid w:val="00E53835"/>
    <w:rsid w:val="00E55E2F"/>
    <w:rsid w:val="00E56AEF"/>
    <w:rsid w:val="00E5705C"/>
    <w:rsid w:val="00E64B7F"/>
    <w:rsid w:val="00E6536A"/>
    <w:rsid w:val="00E654CF"/>
    <w:rsid w:val="00E707AF"/>
    <w:rsid w:val="00E726F0"/>
    <w:rsid w:val="00E739E4"/>
    <w:rsid w:val="00E77F0B"/>
    <w:rsid w:val="00E81909"/>
    <w:rsid w:val="00E84752"/>
    <w:rsid w:val="00E85307"/>
    <w:rsid w:val="00E87F7F"/>
    <w:rsid w:val="00E9228D"/>
    <w:rsid w:val="00E968C3"/>
    <w:rsid w:val="00EA051E"/>
    <w:rsid w:val="00EA3B3E"/>
    <w:rsid w:val="00EA5506"/>
    <w:rsid w:val="00EA7155"/>
    <w:rsid w:val="00EB3720"/>
    <w:rsid w:val="00EC4037"/>
    <w:rsid w:val="00ED0FA7"/>
    <w:rsid w:val="00ED4BA4"/>
    <w:rsid w:val="00ED5647"/>
    <w:rsid w:val="00ED6E50"/>
    <w:rsid w:val="00EE0337"/>
    <w:rsid w:val="00EE6DC9"/>
    <w:rsid w:val="00EF2CAA"/>
    <w:rsid w:val="00EF530B"/>
    <w:rsid w:val="00F06E1C"/>
    <w:rsid w:val="00F14367"/>
    <w:rsid w:val="00F17E03"/>
    <w:rsid w:val="00F321CD"/>
    <w:rsid w:val="00F35BE6"/>
    <w:rsid w:val="00F37DDE"/>
    <w:rsid w:val="00F53CFD"/>
    <w:rsid w:val="00F61E16"/>
    <w:rsid w:val="00F66B8E"/>
    <w:rsid w:val="00F67ADC"/>
    <w:rsid w:val="00F71335"/>
    <w:rsid w:val="00F73A4B"/>
    <w:rsid w:val="00F74C2B"/>
    <w:rsid w:val="00F75C80"/>
    <w:rsid w:val="00F8628A"/>
    <w:rsid w:val="00FA1F0C"/>
    <w:rsid w:val="00FA2831"/>
    <w:rsid w:val="00FA44F8"/>
    <w:rsid w:val="00FA4A8E"/>
    <w:rsid w:val="00FB16E0"/>
    <w:rsid w:val="00FB58BF"/>
    <w:rsid w:val="00FC14D8"/>
    <w:rsid w:val="00FC342B"/>
    <w:rsid w:val="00FD31CE"/>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2FE5F"/>
  <w15:docId w15:val="{E650C11A-CE05-49C9-9C0E-1C107A150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E0E"/>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perty.spatialest.com/co/elpaso/"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1%20Business\1%20Jalal%20Assigned%20Projects\2025%20Jalal\0%20EA-25-000%20DRAFT%20TEMPLATE\1A%20DRAFT%20Engineering%20Checklist%20EA2enter%20number%20Enter%20Address%20Oct%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72C263CDB7D405F869B9B69C2AAB5A9"/>
        <w:category>
          <w:name w:val="General"/>
          <w:gallery w:val="placeholder"/>
        </w:category>
        <w:types>
          <w:type w:val="bbPlcHdr"/>
        </w:types>
        <w:behaviors>
          <w:behavior w:val="content"/>
        </w:behaviors>
        <w:guid w:val="{67FC3B81-340D-4DE1-8282-A98CF869D4DA}"/>
      </w:docPartPr>
      <w:docPartBody>
        <w:p w:rsidR="00134618" w:rsidRDefault="00134618">
          <w:pPr>
            <w:pStyle w:val="872C263CDB7D405F869B9B69C2AAB5A9"/>
          </w:pPr>
          <w:r w:rsidRPr="00BD185B">
            <w:rPr>
              <w:rStyle w:val="PlaceholderText"/>
            </w:rPr>
            <w:t>Click here to enter a date.</w:t>
          </w:r>
        </w:p>
      </w:docPartBody>
    </w:docPart>
    <w:docPart>
      <w:docPartPr>
        <w:name w:val="C35BF4790BA544BFBFF854730E63DECE"/>
        <w:category>
          <w:name w:val="General"/>
          <w:gallery w:val="placeholder"/>
        </w:category>
        <w:types>
          <w:type w:val="bbPlcHdr"/>
        </w:types>
        <w:behaviors>
          <w:behavior w:val="content"/>
        </w:behaviors>
        <w:guid w:val="{29C15865-B266-410F-A104-C5FE9165E6E9}"/>
      </w:docPartPr>
      <w:docPartBody>
        <w:p w:rsidR="00134618" w:rsidRDefault="00134618">
          <w:pPr>
            <w:pStyle w:val="C35BF4790BA544BFBFF854730E63DECE"/>
          </w:pPr>
          <w:r w:rsidRPr="00BD185B">
            <w:rPr>
              <w:rStyle w:val="PlaceholderText"/>
            </w:rPr>
            <w:t>Choose an item.</w:t>
          </w:r>
        </w:p>
      </w:docPartBody>
    </w:docPart>
    <w:docPart>
      <w:docPartPr>
        <w:name w:val="CD4C20FC542B4F6BA7490CEF439277BB"/>
        <w:category>
          <w:name w:val="General"/>
          <w:gallery w:val="placeholder"/>
        </w:category>
        <w:types>
          <w:type w:val="bbPlcHdr"/>
        </w:types>
        <w:behaviors>
          <w:behavior w:val="content"/>
        </w:behaviors>
        <w:guid w:val="{B2031127-D390-4CA7-A267-EE3F269AB227}"/>
      </w:docPartPr>
      <w:docPartBody>
        <w:p w:rsidR="00134618" w:rsidRDefault="00134618">
          <w:pPr>
            <w:pStyle w:val="CD4C20FC542B4F6BA7490CEF439277BB"/>
          </w:pPr>
          <w:r w:rsidRPr="00BD185B">
            <w:rPr>
              <w:rStyle w:val="PlaceholderText"/>
            </w:rPr>
            <w:t>Choose an item.</w:t>
          </w:r>
        </w:p>
      </w:docPartBody>
    </w:docPart>
    <w:docPart>
      <w:docPartPr>
        <w:name w:val="03AA535B8EFA4AFFA28077F015262DF8"/>
        <w:category>
          <w:name w:val="General"/>
          <w:gallery w:val="placeholder"/>
        </w:category>
        <w:types>
          <w:type w:val="bbPlcHdr"/>
        </w:types>
        <w:behaviors>
          <w:behavior w:val="content"/>
        </w:behaviors>
        <w:guid w:val="{BD4C2D44-44FB-48FA-8192-3CCD4E1F29AA}"/>
      </w:docPartPr>
      <w:docPartBody>
        <w:p w:rsidR="003C297B" w:rsidRDefault="00E16D61" w:rsidP="00E16D61">
          <w:pPr>
            <w:pStyle w:val="03AA535B8EFA4AFFA28077F015262DF8"/>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75F"/>
    <w:rsid w:val="00121A36"/>
    <w:rsid w:val="00134618"/>
    <w:rsid w:val="00135579"/>
    <w:rsid w:val="001675C2"/>
    <w:rsid w:val="0019707D"/>
    <w:rsid w:val="001B775F"/>
    <w:rsid w:val="00231A82"/>
    <w:rsid w:val="002425D0"/>
    <w:rsid w:val="00272511"/>
    <w:rsid w:val="00291784"/>
    <w:rsid w:val="002B50C6"/>
    <w:rsid w:val="00344C09"/>
    <w:rsid w:val="003A0017"/>
    <w:rsid w:val="003C297B"/>
    <w:rsid w:val="00430223"/>
    <w:rsid w:val="00441E1A"/>
    <w:rsid w:val="004C1479"/>
    <w:rsid w:val="004C5D82"/>
    <w:rsid w:val="005158F1"/>
    <w:rsid w:val="00532903"/>
    <w:rsid w:val="00547E43"/>
    <w:rsid w:val="005B1083"/>
    <w:rsid w:val="005F0E5A"/>
    <w:rsid w:val="005F1301"/>
    <w:rsid w:val="006109F8"/>
    <w:rsid w:val="006D2F9F"/>
    <w:rsid w:val="006D5C05"/>
    <w:rsid w:val="006E1B6F"/>
    <w:rsid w:val="0070557A"/>
    <w:rsid w:val="00735BA6"/>
    <w:rsid w:val="0077070C"/>
    <w:rsid w:val="007A09BC"/>
    <w:rsid w:val="00850A11"/>
    <w:rsid w:val="0088690D"/>
    <w:rsid w:val="008A13F2"/>
    <w:rsid w:val="008D75BA"/>
    <w:rsid w:val="009520CB"/>
    <w:rsid w:val="00AD0E04"/>
    <w:rsid w:val="00AF5926"/>
    <w:rsid w:val="00B42221"/>
    <w:rsid w:val="00B424D7"/>
    <w:rsid w:val="00B56002"/>
    <w:rsid w:val="00C10880"/>
    <w:rsid w:val="00C61D58"/>
    <w:rsid w:val="00C63D3C"/>
    <w:rsid w:val="00CB1817"/>
    <w:rsid w:val="00D17571"/>
    <w:rsid w:val="00E16D61"/>
    <w:rsid w:val="00F17E03"/>
    <w:rsid w:val="00F74C2B"/>
    <w:rsid w:val="00FA2831"/>
    <w:rsid w:val="00FB16E0"/>
    <w:rsid w:val="00FC3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16D61"/>
    <w:rPr>
      <w:color w:val="808080"/>
    </w:rPr>
  </w:style>
  <w:style w:type="paragraph" w:customStyle="1" w:styleId="872C263CDB7D405F869B9B69C2AAB5A9">
    <w:name w:val="872C263CDB7D405F869B9B69C2AAB5A9"/>
  </w:style>
  <w:style w:type="paragraph" w:customStyle="1" w:styleId="C35BF4790BA544BFBFF854730E63DECE">
    <w:name w:val="C35BF4790BA544BFBFF854730E63DECE"/>
  </w:style>
  <w:style w:type="paragraph" w:customStyle="1" w:styleId="CD4C20FC542B4F6BA7490CEF439277BB">
    <w:name w:val="CD4C20FC542B4F6BA7490CEF439277BB"/>
  </w:style>
  <w:style w:type="paragraph" w:customStyle="1" w:styleId="03AA535B8EFA4AFFA28077F015262DF8">
    <w:name w:val="03AA535B8EFA4AFFA28077F015262DF8"/>
    <w:rsid w:val="00E16D6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1A DRAFT Engineering Checklist EA2enter number Enter Address Oct 25</Template>
  <TotalTime>82</TotalTime>
  <Pages>6</Pages>
  <Words>311</Words>
  <Characters>1777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Jalal Saleh</dc:creator>
  <cp:lastModifiedBy>Jalal Saleh</cp:lastModifiedBy>
  <cp:revision>26</cp:revision>
  <dcterms:created xsi:type="dcterms:W3CDTF">2026-01-20T21:41:00Z</dcterms:created>
  <dcterms:modified xsi:type="dcterms:W3CDTF">2026-02-26T18:18:00Z</dcterms:modified>
</cp:coreProperties>
</file>