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4BF0E" w14:textId="6080D1EE" w:rsidR="00AA3C2D" w:rsidRPr="00B57F0B" w:rsidRDefault="00B57F0B" w:rsidP="00AA3C2D">
      <w:pPr>
        <w:widowControl/>
        <w:ind w:right="-30"/>
        <w:rPr>
          <w:rFonts w:ascii="Arial" w:eastAsia="Times New Roman" w:hAnsi="Arial" w:cs="Arial"/>
          <w:color w:val="FF0000"/>
          <w:sz w:val="24"/>
          <w:szCs w:val="24"/>
        </w:rPr>
      </w:pPr>
      <w:r w:rsidRPr="00B57F0B">
        <w:rPr>
          <w:rFonts w:ascii="Arial" w:eastAsia="Times New Roman" w:hAnsi="Arial" w:cs="Arial"/>
          <w:color w:val="FF0000"/>
          <w:sz w:val="24"/>
          <w:szCs w:val="24"/>
        </w:rPr>
        <w:t xml:space="preserve">April </w:t>
      </w:r>
      <w:r w:rsidR="00F23137">
        <w:rPr>
          <w:rFonts w:ascii="Arial" w:eastAsia="Times New Roman" w:hAnsi="Arial" w:cs="Arial"/>
          <w:color w:val="FF0000"/>
          <w:sz w:val="24"/>
          <w:szCs w:val="24"/>
        </w:rPr>
        <w:t>12</w:t>
      </w:r>
      <w:r w:rsidRPr="00B57F0B">
        <w:rPr>
          <w:rFonts w:ascii="Arial" w:eastAsia="Times New Roman" w:hAnsi="Arial" w:cs="Arial"/>
          <w:color w:val="FF0000"/>
          <w:sz w:val="24"/>
          <w:szCs w:val="24"/>
        </w:rPr>
        <w:t>, 202</w:t>
      </w:r>
      <w:r w:rsidR="00F23137">
        <w:rPr>
          <w:rFonts w:ascii="Arial" w:eastAsia="Times New Roman" w:hAnsi="Arial" w:cs="Arial"/>
          <w:color w:val="FF0000"/>
          <w:sz w:val="24"/>
          <w:szCs w:val="24"/>
        </w:rPr>
        <w:t>4</w:t>
      </w:r>
    </w:p>
    <w:p w14:paraId="03DC285F" w14:textId="6484066D" w:rsidR="00932B35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March </w:t>
      </w:r>
      <w:r w:rsidR="00B51844">
        <w:rPr>
          <w:rFonts w:ascii="Arial" w:eastAsia="Times New Roman" w:hAnsi="Arial" w:cs="Arial"/>
          <w:sz w:val="24"/>
          <w:szCs w:val="24"/>
        </w:rPr>
        <w:t>27</w:t>
      </w:r>
      <w:r>
        <w:rPr>
          <w:rFonts w:ascii="Arial" w:eastAsia="Times New Roman" w:hAnsi="Arial" w:cs="Arial"/>
          <w:sz w:val="24"/>
          <w:szCs w:val="24"/>
        </w:rPr>
        <w:t>,</w:t>
      </w:r>
      <w:r w:rsidR="00B51844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2023</w:t>
      </w:r>
    </w:p>
    <w:p w14:paraId="30057A50" w14:textId="77777777" w:rsidR="00932B35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5D321292" w14:textId="77777777" w:rsidR="00932B35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MANLEY SUBDIVISION FILING NO.2</w:t>
      </w:r>
    </w:p>
    <w:p w14:paraId="41C1138F" w14:textId="06B8A026" w:rsidR="00647388" w:rsidRDefault="00647388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PCD FILE NO. VR2310</w:t>
      </w:r>
    </w:p>
    <w:p w14:paraId="64FF5E21" w14:textId="77777777" w:rsidR="00932B35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Project No. 99158</w:t>
      </w:r>
    </w:p>
    <w:p w14:paraId="33CAF1D4" w14:textId="77777777" w:rsidR="00932B35" w:rsidRPr="000D0C91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0BAC23B1" w14:textId="77777777" w:rsidR="00932B35" w:rsidRPr="00401065" w:rsidRDefault="00932B35" w:rsidP="00932B35">
      <w:pPr>
        <w:keepNext/>
        <w:widowControl/>
        <w:ind w:right="-30"/>
        <w:outlineLvl w:val="0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LETTER OF INTENT</w:t>
      </w:r>
    </w:p>
    <w:p w14:paraId="65E1F053" w14:textId="77777777" w:rsidR="00932B35" w:rsidRPr="000D0C91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27CD94BE" w14:textId="29F4F284" w:rsidR="00932B35" w:rsidRPr="000D0C91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 w:rsidRPr="000D0C91">
        <w:rPr>
          <w:rFonts w:ascii="Arial" w:eastAsia="Times New Roman" w:hAnsi="Arial" w:cs="Arial"/>
          <w:sz w:val="24"/>
          <w:szCs w:val="24"/>
        </w:rPr>
        <w:t>RE:</w:t>
      </w:r>
      <w:r>
        <w:rPr>
          <w:rFonts w:ascii="Arial" w:eastAsia="Times New Roman" w:hAnsi="Arial" w:cs="Arial"/>
          <w:sz w:val="24"/>
          <w:szCs w:val="24"/>
        </w:rPr>
        <w:t xml:space="preserve"> Manley Subdivision Filing No. </w:t>
      </w:r>
      <w:proofErr w:type="gramStart"/>
      <w:r>
        <w:rPr>
          <w:rFonts w:ascii="Arial" w:eastAsia="Times New Roman" w:hAnsi="Arial" w:cs="Arial"/>
          <w:sz w:val="24"/>
          <w:szCs w:val="24"/>
        </w:rPr>
        <w:t>2</w:t>
      </w:r>
      <w:r w:rsidR="00F23137">
        <w:rPr>
          <w:rFonts w:ascii="Arial" w:eastAsia="Times New Roman" w:hAnsi="Arial" w:cs="Arial"/>
          <w:sz w:val="24"/>
          <w:szCs w:val="24"/>
        </w:rPr>
        <w:t xml:space="preserve">  APR</w:t>
      </w:r>
      <w:proofErr w:type="gramEnd"/>
      <w:r w:rsidR="00F23137">
        <w:rPr>
          <w:rFonts w:ascii="Arial" w:eastAsia="Times New Roman" w:hAnsi="Arial" w:cs="Arial"/>
          <w:sz w:val="24"/>
          <w:szCs w:val="24"/>
        </w:rPr>
        <w:t xml:space="preserve"> 43220 05 002 &amp; 43220 00 013</w:t>
      </w:r>
    </w:p>
    <w:p w14:paraId="14D008C7" w14:textId="77777777" w:rsidR="00932B35" w:rsidRPr="000D0C91" w:rsidRDefault="00932B35" w:rsidP="00932B35">
      <w:pPr>
        <w:widowControl/>
        <w:ind w:right="-30" w:firstLine="720"/>
        <w:rPr>
          <w:rFonts w:ascii="Arial" w:eastAsia="Times New Roman" w:hAnsi="Arial" w:cs="Arial"/>
          <w:sz w:val="24"/>
          <w:szCs w:val="24"/>
        </w:rPr>
      </w:pPr>
    </w:p>
    <w:p w14:paraId="5D867012" w14:textId="76E81673" w:rsidR="00F23137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LDC, </w:t>
      </w:r>
      <w:r w:rsidRPr="000D0C91">
        <w:rPr>
          <w:rFonts w:ascii="Arial" w:eastAsia="Times New Roman" w:hAnsi="Arial" w:cs="Arial"/>
          <w:sz w:val="24"/>
          <w:szCs w:val="24"/>
        </w:rPr>
        <w:t>Inc</w:t>
      </w:r>
      <w:r>
        <w:rPr>
          <w:rFonts w:ascii="Arial" w:eastAsia="Times New Roman" w:hAnsi="Arial" w:cs="Arial"/>
          <w:sz w:val="24"/>
          <w:szCs w:val="24"/>
        </w:rPr>
        <w:t>.</w:t>
      </w:r>
      <w:r w:rsidRPr="000D0C91">
        <w:rPr>
          <w:rFonts w:ascii="Arial" w:eastAsia="Times New Roman" w:hAnsi="Arial" w:cs="Arial"/>
          <w:sz w:val="24"/>
          <w:szCs w:val="24"/>
        </w:rPr>
        <w:t xml:space="preserve"> is representing</w:t>
      </w:r>
      <w:r w:rsidR="00F23137">
        <w:rPr>
          <w:rFonts w:ascii="Arial" w:eastAsia="Times New Roman" w:hAnsi="Arial" w:cs="Arial"/>
          <w:sz w:val="24"/>
          <w:szCs w:val="24"/>
        </w:rPr>
        <w:t xml:space="preserve"> the</w:t>
      </w:r>
      <w:r w:rsidR="00B57F0B">
        <w:rPr>
          <w:rFonts w:ascii="Arial" w:eastAsia="Times New Roman" w:hAnsi="Arial" w:cs="Arial"/>
          <w:sz w:val="24"/>
          <w:szCs w:val="24"/>
        </w:rPr>
        <w:t xml:space="preserve"> </w:t>
      </w:r>
      <w:r w:rsidR="00F23137">
        <w:rPr>
          <w:rFonts w:ascii="Arial" w:eastAsia="Times New Roman" w:hAnsi="Arial" w:cs="Arial"/>
          <w:sz w:val="24"/>
          <w:szCs w:val="24"/>
        </w:rPr>
        <w:t>OWNER:</w:t>
      </w:r>
      <w:r w:rsidR="00F23137" w:rsidRPr="00F23137">
        <w:rPr>
          <w:rFonts w:ascii="Arial" w:eastAsia="Times New Roman" w:hAnsi="Arial" w:cs="Arial"/>
          <w:sz w:val="24"/>
          <w:szCs w:val="24"/>
        </w:rPr>
        <w:t xml:space="preserve"> </w:t>
      </w:r>
      <w:r w:rsidR="00F23137">
        <w:rPr>
          <w:rFonts w:ascii="Arial" w:eastAsia="Times New Roman" w:hAnsi="Arial" w:cs="Arial"/>
          <w:sz w:val="24"/>
          <w:szCs w:val="24"/>
        </w:rPr>
        <w:t>Nancy Manley</w:t>
      </w:r>
    </w:p>
    <w:p w14:paraId="36746479" w14:textId="0148423C" w:rsidR="00F23137" w:rsidRPr="000D0C91" w:rsidRDefault="00F23137" w:rsidP="00F23137">
      <w:pPr>
        <w:widowControl/>
        <w:ind w:left="2160" w:right="-30" w:firstLine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</w:t>
      </w:r>
      <w:r w:rsidR="00B57F0B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4645 N. Curtis Road</w:t>
      </w:r>
    </w:p>
    <w:p w14:paraId="3244E5F3" w14:textId="709B6549" w:rsidR="00932B35" w:rsidRDefault="00F23137" w:rsidP="00F23137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     Falcon</w:t>
      </w:r>
      <w:r w:rsidRPr="000D0C91">
        <w:rPr>
          <w:rFonts w:ascii="Arial" w:eastAsia="Times New Roman" w:hAnsi="Arial" w:cs="Arial"/>
          <w:sz w:val="24"/>
          <w:szCs w:val="24"/>
        </w:rPr>
        <w:t>, CO  8</w:t>
      </w:r>
      <w:r>
        <w:rPr>
          <w:rFonts w:ascii="Arial" w:eastAsia="Times New Roman" w:hAnsi="Arial" w:cs="Arial"/>
          <w:sz w:val="24"/>
          <w:szCs w:val="24"/>
        </w:rPr>
        <w:t>0831</w:t>
      </w:r>
    </w:p>
    <w:p w14:paraId="22C8495A" w14:textId="66893554" w:rsidR="00F23137" w:rsidRPr="000D0C91" w:rsidRDefault="00F23137" w:rsidP="00F23137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     Email c/o:   dkupferer@ldc-inc.com</w:t>
      </w:r>
    </w:p>
    <w:p w14:paraId="7B6BBAC0" w14:textId="1D252E78" w:rsidR="00932B35" w:rsidRPr="000D0C91" w:rsidRDefault="00932B35" w:rsidP="00B57F0B">
      <w:pPr>
        <w:widowControl/>
        <w:ind w:left="2160" w:right="-30" w:firstLine="720"/>
        <w:rPr>
          <w:rFonts w:ascii="Arial" w:eastAsia="Times New Roman" w:hAnsi="Arial" w:cs="Arial"/>
          <w:sz w:val="24"/>
          <w:szCs w:val="24"/>
        </w:rPr>
      </w:pPr>
      <w:r w:rsidRPr="000D0C91">
        <w:rPr>
          <w:rFonts w:ascii="Arial" w:eastAsia="Times New Roman" w:hAnsi="Arial" w:cs="Arial"/>
          <w:sz w:val="24"/>
          <w:szCs w:val="24"/>
        </w:rPr>
        <w:tab/>
      </w:r>
      <w:r w:rsidRPr="000D0C91">
        <w:rPr>
          <w:rFonts w:ascii="Arial" w:eastAsia="Times New Roman" w:hAnsi="Arial" w:cs="Arial"/>
          <w:sz w:val="24"/>
          <w:szCs w:val="24"/>
        </w:rPr>
        <w:tab/>
      </w:r>
      <w:r w:rsidRPr="000D0C91">
        <w:rPr>
          <w:rFonts w:ascii="Arial" w:eastAsia="Times New Roman" w:hAnsi="Arial" w:cs="Arial"/>
          <w:sz w:val="24"/>
          <w:szCs w:val="24"/>
        </w:rPr>
        <w:tab/>
      </w:r>
    </w:p>
    <w:p w14:paraId="6EE84930" w14:textId="77777777" w:rsidR="00932B35" w:rsidRPr="000D0C91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604CB6F0" w14:textId="77777777" w:rsidR="00932B35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This is an application for a</w:t>
      </w:r>
      <w:r w:rsidRPr="000D0C91">
        <w:rPr>
          <w:rFonts w:ascii="Arial" w:eastAsia="Times New Roman" w:hAnsi="Arial" w:cs="Arial"/>
          <w:sz w:val="24"/>
          <w:szCs w:val="24"/>
        </w:rPr>
        <w:t xml:space="preserve">pproval of </w:t>
      </w:r>
      <w:r>
        <w:rPr>
          <w:rFonts w:ascii="Arial" w:eastAsia="Times New Roman" w:hAnsi="Arial" w:cs="Arial"/>
          <w:sz w:val="24"/>
          <w:szCs w:val="24"/>
        </w:rPr>
        <w:t>a Minor Subdivision</w:t>
      </w:r>
      <w:r w:rsidRPr="000D0C91">
        <w:rPr>
          <w:rFonts w:ascii="Arial" w:eastAsia="Times New Roman" w:hAnsi="Arial" w:cs="Arial"/>
          <w:sz w:val="24"/>
          <w:szCs w:val="24"/>
        </w:rPr>
        <w:t xml:space="preserve">.  </w:t>
      </w:r>
      <w:r>
        <w:rPr>
          <w:rFonts w:ascii="Arial" w:eastAsia="Times New Roman" w:hAnsi="Arial" w:cs="Arial"/>
          <w:sz w:val="24"/>
          <w:szCs w:val="24"/>
        </w:rPr>
        <w:t>The property is 22.189</w:t>
      </w:r>
      <w:r w:rsidRPr="000D0C91">
        <w:rPr>
          <w:rFonts w:ascii="Arial" w:eastAsia="Times New Roman" w:hAnsi="Arial" w:cs="Arial"/>
          <w:sz w:val="24"/>
          <w:szCs w:val="24"/>
        </w:rPr>
        <w:t xml:space="preserve"> acres</w:t>
      </w:r>
      <w:r>
        <w:rPr>
          <w:rFonts w:ascii="Arial" w:eastAsia="Times New Roman" w:hAnsi="Arial" w:cs="Arial"/>
          <w:sz w:val="24"/>
          <w:szCs w:val="24"/>
        </w:rPr>
        <w:t>.</w:t>
      </w:r>
      <w:r w:rsidRPr="000D0C91">
        <w:rPr>
          <w:rFonts w:ascii="Arial" w:eastAsia="Times New Roman" w:hAnsi="Arial" w:cs="Arial"/>
          <w:sz w:val="24"/>
          <w:szCs w:val="24"/>
        </w:rPr>
        <w:t xml:space="preserve">  T</w:t>
      </w:r>
      <w:r>
        <w:rPr>
          <w:rFonts w:ascii="Arial" w:eastAsia="Times New Roman" w:hAnsi="Arial" w:cs="Arial"/>
          <w:sz w:val="24"/>
          <w:szCs w:val="24"/>
        </w:rPr>
        <w:t xml:space="preserve">he property is zoned RR-5, and two </w:t>
      </w:r>
      <w:r w:rsidRPr="000D0C91">
        <w:rPr>
          <w:rFonts w:ascii="Arial" w:eastAsia="Times New Roman" w:hAnsi="Arial" w:cs="Arial"/>
          <w:sz w:val="24"/>
          <w:szCs w:val="24"/>
        </w:rPr>
        <w:t>lots are propo</w:t>
      </w:r>
      <w:r>
        <w:rPr>
          <w:rFonts w:ascii="Arial" w:eastAsia="Times New Roman" w:hAnsi="Arial" w:cs="Arial"/>
          <w:sz w:val="24"/>
          <w:szCs w:val="24"/>
        </w:rPr>
        <w:t>sed.  Upon approval of the plat, this Subdivision</w:t>
      </w:r>
      <w:r w:rsidRPr="000D0C91">
        <w:rPr>
          <w:rFonts w:ascii="Arial" w:eastAsia="Times New Roman" w:hAnsi="Arial" w:cs="Arial"/>
          <w:sz w:val="24"/>
          <w:szCs w:val="24"/>
        </w:rPr>
        <w:t xml:space="preserve"> will contain </w:t>
      </w:r>
      <w:r>
        <w:rPr>
          <w:rFonts w:ascii="Arial" w:eastAsia="Times New Roman" w:hAnsi="Arial" w:cs="Arial"/>
          <w:sz w:val="24"/>
          <w:szCs w:val="24"/>
        </w:rPr>
        <w:t>two</w:t>
      </w:r>
      <w:r w:rsidRPr="000D0C91">
        <w:rPr>
          <w:rFonts w:ascii="Arial" w:eastAsia="Times New Roman" w:hAnsi="Arial" w:cs="Arial"/>
          <w:sz w:val="24"/>
          <w:szCs w:val="24"/>
        </w:rPr>
        <w:t xml:space="preserve"> lots, </w:t>
      </w:r>
      <w:r>
        <w:rPr>
          <w:rFonts w:ascii="Arial" w:eastAsia="Times New Roman" w:hAnsi="Arial" w:cs="Arial"/>
          <w:sz w:val="24"/>
          <w:szCs w:val="24"/>
        </w:rPr>
        <w:t>1 of which will be 16.137 acres</w:t>
      </w:r>
      <w:r w:rsidRPr="000D0C91">
        <w:rPr>
          <w:rFonts w:ascii="Arial" w:eastAsia="Times New Roman" w:hAnsi="Arial" w:cs="Arial"/>
          <w:sz w:val="24"/>
          <w:szCs w:val="24"/>
        </w:rPr>
        <w:t xml:space="preserve"> in size</w:t>
      </w:r>
      <w:r>
        <w:rPr>
          <w:rFonts w:ascii="Arial" w:eastAsia="Times New Roman" w:hAnsi="Arial" w:cs="Arial"/>
          <w:sz w:val="24"/>
          <w:szCs w:val="24"/>
        </w:rPr>
        <w:t>, the second lot will be 5.513 acres.  Both lots contain an existing residence.</w:t>
      </w:r>
      <w:r w:rsidRPr="000D0C91">
        <w:rPr>
          <w:rFonts w:ascii="Arial" w:eastAsia="Times New Roman" w:hAnsi="Arial" w:cs="Arial"/>
          <w:sz w:val="24"/>
          <w:szCs w:val="24"/>
        </w:rPr>
        <w:t xml:space="preserve">  The lots </w:t>
      </w:r>
      <w:r>
        <w:rPr>
          <w:rFonts w:ascii="Arial" w:eastAsia="Times New Roman" w:hAnsi="Arial" w:cs="Arial"/>
          <w:sz w:val="24"/>
          <w:szCs w:val="24"/>
        </w:rPr>
        <w:t>will not</w:t>
      </w:r>
      <w:r w:rsidRPr="000D0C91">
        <w:rPr>
          <w:rFonts w:ascii="Arial" w:eastAsia="Times New Roman" w:hAnsi="Arial" w:cs="Arial"/>
          <w:sz w:val="24"/>
          <w:szCs w:val="24"/>
        </w:rPr>
        <w:t xml:space="preserve"> be listed for sale once the </w:t>
      </w:r>
      <w:proofErr w:type="gramStart"/>
      <w:r w:rsidRPr="000D0C91">
        <w:rPr>
          <w:rFonts w:ascii="Arial" w:eastAsia="Times New Roman" w:hAnsi="Arial" w:cs="Arial"/>
          <w:sz w:val="24"/>
          <w:szCs w:val="24"/>
        </w:rPr>
        <w:t>plat</w:t>
      </w:r>
      <w:proofErr w:type="gramEnd"/>
      <w:r w:rsidRPr="000D0C91">
        <w:rPr>
          <w:rFonts w:ascii="Arial" w:eastAsia="Times New Roman" w:hAnsi="Arial" w:cs="Arial"/>
          <w:sz w:val="24"/>
          <w:szCs w:val="24"/>
        </w:rPr>
        <w:t xml:space="preserve"> is approved.  </w:t>
      </w:r>
    </w:p>
    <w:p w14:paraId="7A1302CE" w14:textId="77777777" w:rsidR="00932B35" w:rsidRPr="000D0C91" w:rsidRDefault="00932B35" w:rsidP="00932B35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0EFC6D08" w14:textId="0C2F266E" w:rsidR="00AA3C2D" w:rsidRDefault="00932B35" w:rsidP="00AA3C2D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We are asking for approval of a 2 lot Minor Subdivision. The property fronts on N. Curtis Road and Jones Road, both existing El Paso County roads. </w:t>
      </w:r>
      <w:r w:rsidR="00AA3C2D">
        <w:rPr>
          <w:rFonts w:ascii="Arial" w:eastAsia="Times New Roman" w:hAnsi="Arial" w:cs="Arial"/>
          <w:sz w:val="24"/>
          <w:szCs w:val="24"/>
        </w:rPr>
        <w:t xml:space="preserve"> </w:t>
      </w:r>
      <w:r w:rsidR="00AA3C2D" w:rsidRPr="000D0C91">
        <w:rPr>
          <w:rFonts w:ascii="Arial" w:eastAsia="Times New Roman" w:hAnsi="Arial" w:cs="Arial"/>
          <w:sz w:val="24"/>
          <w:szCs w:val="24"/>
        </w:rPr>
        <w:t xml:space="preserve">Water </w:t>
      </w:r>
      <w:r w:rsidR="00AA3C2D">
        <w:rPr>
          <w:rFonts w:ascii="Arial" w:eastAsia="Times New Roman" w:hAnsi="Arial" w:cs="Arial"/>
          <w:sz w:val="24"/>
          <w:szCs w:val="24"/>
        </w:rPr>
        <w:t xml:space="preserve">will be </w:t>
      </w:r>
      <w:r w:rsidR="00AA3C2D" w:rsidRPr="000D0C91">
        <w:rPr>
          <w:rFonts w:ascii="Arial" w:eastAsia="Times New Roman" w:hAnsi="Arial" w:cs="Arial"/>
          <w:sz w:val="24"/>
          <w:szCs w:val="24"/>
        </w:rPr>
        <w:t xml:space="preserve">by individual wells, and septic systems will be constructed on each of the lots. </w:t>
      </w:r>
    </w:p>
    <w:p w14:paraId="04EF8D66" w14:textId="77777777" w:rsidR="00AA3C2D" w:rsidRDefault="00AA3C2D" w:rsidP="00AA3C2D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75102C16" w14:textId="77777777" w:rsidR="00AA3C2D" w:rsidRDefault="00AA3C2D" w:rsidP="00AA3C2D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Review criteria for a minor subdivision is as follows:</w:t>
      </w:r>
    </w:p>
    <w:p w14:paraId="08784460" w14:textId="7881DCC3" w:rsidR="00AA3C2D" w:rsidRPr="00AA3C2D" w:rsidRDefault="00AA3C2D" w:rsidP="00AA3C2D">
      <w:pPr>
        <w:pStyle w:val="BodyText"/>
        <w:spacing w:before="121"/>
        <w:ind w:right="126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This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application meets the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Minor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submittal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requirements,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standards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Divisions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Land</w:t>
      </w:r>
      <w:r w:rsidRPr="00AA3C2D">
        <w:rPr>
          <w:spacing w:val="99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Chapter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7,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and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standards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for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Subdivisions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Chapter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8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El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Paso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County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Land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Development</w:t>
      </w:r>
      <w:r w:rsidRPr="00AA3C2D">
        <w:rPr>
          <w:spacing w:val="75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Code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(20</w:t>
      </w:r>
      <w:r w:rsidR="00720494">
        <w:rPr>
          <w:color w:val="FF0000"/>
          <w:spacing w:val="-1"/>
          <w:sz w:val="24"/>
          <w:szCs w:val="24"/>
        </w:rPr>
        <w:t>22</w:t>
      </w:r>
      <w:r w:rsidRPr="00AA3C2D">
        <w:rPr>
          <w:spacing w:val="-1"/>
          <w:sz w:val="24"/>
          <w:szCs w:val="24"/>
        </w:rPr>
        <w:t>).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Minor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Subdivisions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are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reviewed</w:t>
      </w:r>
      <w:r w:rsidRPr="00AA3C2D">
        <w:rPr>
          <w:sz w:val="24"/>
          <w:szCs w:val="24"/>
        </w:rPr>
        <w:t xml:space="preserve"> and</w:t>
      </w:r>
      <w:r w:rsidRPr="00AA3C2D">
        <w:rPr>
          <w:spacing w:val="-1"/>
          <w:sz w:val="24"/>
          <w:szCs w:val="24"/>
        </w:rPr>
        <w:t xml:space="preserve"> </w:t>
      </w:r>
      <w:r w:rsidRPr="00AA3C2D">
        <w:rPr>
          <w:sz w:val="24"/>
          <w:szCs w:val="24"/>
        </w:rPr>
        <w:t xml:space="preserve">approved </w:t>
      </w:r>
      <w:r w:rsidRPr="00AA3C2D">
        <w:rPr>
          <w:spacing w:val="-1"/>
          <w:sz w:val="24"/>
          <w:szCs w:val="24"/>
        </w:rPr>
        <w:t>in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 xml:space="preserve">consideration </w:t>
      </w:r>
      <w:r w:rsidRPr="00AA3C2D">
        <w:rPr>
          <w:sz w:val="24"/>
          <w:szCs w:val="24"/>
        </w:rPr>
        <w:t>of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 xml:space="preserve">review criteria </w:t>
      </w:r>
      <w:r w:rsidRPr="00AA3C2D">
        <w:rPr>
          <w:sz w:val="24"/>
          <w:szCs w:val="24"/>
        </w:rPr>
        <w:t>found</w:t>
      </w:r>
      <w:r w:rsidRPr="00AA3C2D">
        <w:rPr>
          <w:spacing w:val="89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-1"/>
          <w:sz w:val="24"/>
          <w:szCs w:val="24"/>
        </w:rPr>
        <w:t xml:space="preserve"> </w:t>
      </w:r>
      <w:r w:rsidRPr="00AA3C2D">
        <w:rPr>
          <w:sz w:val="24"/>
          <w:szCs w:val="24"/>
        </w:rPr>
        <w:t xml:space="preserve">the </w:t>
      </w:r>
      <w:r w:rsidRPr="00AA3C2D">
        <w:rPr>
          <w:spacing w:val="-1"/>
          <w:sz w:val="24"/>
          <w:szCs w:val="24"/>
        </w:rPr>
        <w:t>El</w:t>
      </w:r>
      <w:r w:rsidRPr="00AA3C2D">
        <w:rPr>
          <w:spacing w:val="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Paso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z w:val="24"/>
          <w:szCs w:val="24"/>
        </w:rPr>
        <w:t>County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Land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Development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Code.</w:t>
      </w:r>
      <w:r w:rsidRPr="00AA3C2D">
        <w:rPr>
          <w:spacing w:val="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Each</w:t>
      </w:r>
      <w:r w:rsidRPr="00AA3C2D">
        <w:rPr>
          <w:spacing w:val="1"/>
          <w:sz w:val="24"/>
          <w:szCs w:val="24"/>
        </w:rPr>
        <w:t xml:space="preserve"> </w:t>
      </w:r>
      <w:proofErr w:type="gramStart"/>
      <w:r w:rsidRPr="00AA3C2D">
        <w:rPr>
          <w:spacing w:val="-1"/>
          <w:sz w:val="24"/>
          <w:szCs w:val="24"/>
        </w:rPr>
        <w:t>criteria</w:t>
      </w:r>
      <w:proofErr w:type="gramEnd"/>
      <w:r w:rsidRPr="00AA3C2D">
        <w:rPr>
          <w:spacing w:val="1"/>
          <w:sz w:val="24"/>
          <w:szCs w:val="24"/>
        </w:rPr>
        <w:t xml:space="preserve"> </w:t>
      </w:r>
      <w:r w:rsidRPr="00AA3C2D">
        <w:rPr>
          <w:sz w:val="24"/>
          <w:szCs w:val="24"/>
        </w:rPr>
        <w:t xml:space="preserve">is </w:t>
      </w:r>
      <w:r w:rsidRPr="00AA3C2D">
        <w:rPr>
          <w:spacing w:val="-1"/>
          <w:sz w:val="24"/>
          <w:szCs w:val="24"/>
        </w:rPr>
        <w:t>listed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below</w:t>
      </w:r>
      <w:r w:rsidRPr="00AA3C2D">
        <w:rPr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followed</w:t>
      </w:r>
      <w:r w:rsidRPr="00AA3C2D">
        <w:rPr>
          <w:spacing w:val="1"/>
          <w:sz w:val="24"/>
          <w:szCs w:val="24"/>
        </w:rPr>
        <w:t xml:space="preserve"> by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z w:val="24"/>
          <w:szCs w:val="24"/>
        </w:rPr>
        <w:t xml:space="preserve">the </w:t>
      </w:r>
      <w:r w:rsidRPr="00AA3C2D">
        <w:rPr>
          <w:spacing w:val="-1"/>
          <w:sz w:val="24"/>
          <w:szCs w:val="24"/>
        </w:rPr>
        <w:t>appropriate</w:t>
      </w:r>
      <w:r w:rsidRPr="00AA3C2D">
        <w:rPr>
          <w:spacing w:val="81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justification.</w:t>
      </w:r>
    </w:p>
    <w:p w14:paraId="28D90DB6" w14:textId="56D1312B" w:rsidR="00AA3C2D" w:rsidRPr="00B57F0B" w:rsidRDefault="00AA3C2D" w:rsidP="00AA3C2D">
      <w:pPr>
        <w:pStyle w:val="BodyText"/>
        <w:numPr>
          <w:ilvl w:val="3"/>
          <w:numId w:val="6"/>
        </w:numPr>
        <w:tabs>
          <w:tab w:val="left" w:pos="822"/>
          <w:tab w:val="left" w:pos="3460"/>
          <w:tab w:val="left" w:pos="5192"/>
        </w:tabs>
        <w:spacing w:before="119"/>
        <w:ind w:left="821" w:right="122"/>
        <w:jc w:val="both"/>
        <w:rPr>
          <w:rFonts w:eastAsia="Times New Roman"/>
          <w:sz w:val="24"/>
          <w:szCs w:val="24"/>
        </w:rPr>
      </w:pPr>
      <w:r w:rsidRPr="00B57F0B">
        <w:rPr>
          <w:rFonts w:ascii="Times New Roman"/>
          <w:i/>
          <w:spacing w:val="-1"/>
          <w:sz w:val="24"/>
          <w:szCs w:val="24"/>
        </w:rPr>
        <w:t>The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>subdivision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 xml:space="preserve">is </w:t>
      </w:r>
      <w:r w:rsidRPr="00B57F0B">
        <w:rPr>
          <w:rFonts w:ascii="Times New Roman"/>
          <w:i/>
          <w:sz w:val="24"/>
          <w:szCs w:val="24"/>
        </w:rPr>
        <w:t>in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>conformance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>with</w:t>
      </w:r>
      <w:r w:rsidRPr="00B57F0B">
        <w:rPr>
          <w:rFonts w:ascii="Times New Roman"/>
          <w:i/>
          <w:spacing w:val="-2"/>
          <w:sz w:val="24"/>
          <w:szCs w:val="24"/>
        </w:rPr>
        <w:t xml:space="preserve"> </w:t>
      </w:r>
      <w:r w:rsidRPr="00B57F0B">
        <w:rPr>
          <w:rFonts w:ascii="Times New Roman"/>
          <w:i/>
          <w:sz w:val="24"/>
          <w:szCs w:val="24"/>
        </w:rPr>
        <w:t>the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>goals,</w:t>
      </w:r>
      <w:r w:rsidRPr="00B57F0B">
        <w:rPr>
          <w:rFonts w:ascii="Times New Roman"/>
          <w:i/>
          <w:spacing w:val="-2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 xml:space="preserve">objectives, </w:t>
      </w:r>
      <w:r w:rsidRPr="00B57F0B">
        <w:rPr>
          <w:rFonts w:ascii="Times New Roman"/>
          <w:i/>
          <w:sz w:val="24"/>
          <w:szCs w:val="24"/>
        </w:rPr>
        <w:t>and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>policies</w:t>
      </w:r>
      <w:r w:rsidRPr="00B57F0B">
        <w:rPr>
          <w:rFonts w:ascii="Times New Roman"/>
          <w:i/>
          <w:spacing w:val="-2"/>
          <w:sz w:val="24"/>
          <w:szCs w:val="24"/>
        </w:rPr>
        <w:t xml:space="preserve"> </w:t>
      </w:r>
      <w:r w:rsidRPr="00B57F0B">
        <w:rPr>
          <w:rFonts w:ascii="Times New Roman"/>
          <w:i/>
          <w:sz w:val="24"/>
          <w:szCs w:val="24"/>
        </w:rPr>
        <w:t>of</w:t>
      </w:r>
      <w:r w:rsidRPr="00B57F0B">
        <w:rPr>
          <w:rFonts w:ascii="Times New Roman"/>
          <w:i/>
          <w:spacing w:val="-1"/>
          <w:sz w:val="24"/>
          <w:szCs w:val="24"/>
        </w:rPr>
        <w:t xml:space="preserve"> the</w:t>
      </w:r>
      <w:r w:rsidR="00B57F0B" w:rsidRPr="00B57F0B">
        <w:rPr>
          <w:rFonts w:ascii="Times New Roman"/>
          <w:i/>
          <w:spacing w:val="-1"/>
          <w:sz w:val="24"/>
          <w:szCs w:val="24"/>
        </w:rPr>
        <w:t xml:space="preserve"> 2021</w:t>
      </w:r>
      <w:r w:rsidRPr="00B57F0B">
        <w:rPr>
          <w:rFonts w:ascii="Times New Roman"/>
          <w:i/>
          <w:spacing w:val="-3"/>
          <w:sz w:val="24"/>
          <w:szCs w:val="24"/>
        </w:rPr>
        <w:t xml:space="preserve"> </w:t>
      </w:r>
      <w:r w:rsidRPr="00B57F0B">
        <w:rPr>
          <w:rFonts w:ascii="Times New Roman"/>
          <w:i/>
          <w:spacing w:val="-1"/>
          <w:sz w:val="24"/>
          <w:szCs w:val="24"/>
        </w:rPr>
        <w:t>Master</w:t>
      </w:r>
      <w:r w:rsidRPr="00B57F0B">
        <w:rPr>
          <w:rFonts w:ascii="Times New Roman"/>
          <w:i/>
          <w:spacing w:val="-2"/>
          <w:sz w:val="24"/>
          <w:szCs w:val="24"/>
        </w:rPr>
        <w:t xml:space="preserve"> </w:t>
      </w:r>
      <w:r w:rsidRPr="00B57F0B">
        <w:rPr>
          <w:rFonts w:ascii="Times New Roman"/>
          <w:i/>
          <w:spacing w:val="1"/>
          <w:sz w:val="24"/>
          <w:szCs w:val="24"/>
        </w:rPr>
        <w:t>Plan</w:t>
      </w:r>
      <w:r w:rsidRPr="00B57F0B">
        <w:rPr>
          <w:spacing w:val="1"/>
          <w:sz w:val="24"/>
          <w:szCs w:val="24"/>
        </w:rPr>
        <w:t>.</w:t>
      </w:r>
      <w:r w:rsidRPr="00B57F0B">
        <w:rPr>
          <w:spacing w:val="-7"/>
          <w:sz w:val="24"/>
          <w:szCs w:val="24"/>
        </w:rPr>
        <w:t xml:space="preserve"> </w:t>
      </w:r>
      <w:r w:rsidRPr="00B57F0B">
        <w:rPr>
          <w:spacing w:val="-1"/>
          <w:sz w:val="24"/>
          <w:szCs w:val="24"/>
        </w:rPr>
        <w:t>The</w:t>
      </w:r>
      <w:r w:rsidRPr="00B57F0B">
        <w:rPr>
          <w:spacing w:val="87"/>
          <w:w w:val="99"/>
          <w:sz w:val="24"/>
          <w:szCs w:val="24"/>
        </w:rPr>
        <w:t xml:space="preserve"> </w:t>
      </w:r>
      <w:r w:rsidRPr="00B57F0B">
        <w:rPr>
          <w:spacing w:val="-1"/>
          <w:sz w:val="24"/>
          <w:szCs w:val="24"/>
        </w:rPr>
        <w:t>Master</w:t>
      </w:r>
      <w:r w:rsidRPr="00B57F0B">
        <w:rPr>
          <w:spacing w:val="6"/>
          <w:sz w:val="24"/>
          <w:szCs w:val="24"/>
        </w:rPr>
        <w:t xml:space="preserve"> </w:t>
      </w:r>
      <w:r w:rsidRPr="00B57F0B">
        <w:rPr>
          <w:spacing w:val="-1"/>
          <w:sz w:val="24"/>
          <w:szCs w:val="24"/>
        </w:rPr>
        <w:t>Plan</w:t>
      </w:r>
      <w:r w:rsidRPr="00B57F0B">
        <w:rPr>
          <w:spacing w:val="6"/>
          <w:sz w:val="24"/>
          <w:szCs w:val="24"/>
        </w:rPr>
        <w:t xml:space="preserve"> </w:t>
      </w:r>
      <w:r w:rsidRPr="00B57F0B">
        <w:rPr>
          <w:sz w:val="24"/>
          <w:szCs w:val="24"/>
        </w:rPr>
        <w:t>is</w:t>
      </w:r>
      <w:r w:rsidRPr="00B57F0B">
        <w:rPr>
          <w:spacing w:val="6"/>
          <w:sz w:val="24"/>
          <w:szCs w:val="24"/>
        </w:rPr>
        <w:t xml:space="preserve"> </w:t>
      </w:r>
      <w:r w:rsidRPr="00B57F0B">
        <w:rPr>
          <w:spacing w:val="-1"/>
          <w:sz w:val="24"/>
          <w:szCs w:val="24"/>
        </w:rPr>
        <w:t>comprised</w:t>
      </w:r>
      <w:r w:rsidRPr="00B57F0B">
        <w:rPr>
          <w:spacing w:val="6"/>
          <w:sz w:val="24"/>
          <w:szCs w:val="24"/>
        </w:rPr>
        <w:t xml:space="preserve"> </w:t>
      </w:r>
      <w:r w:rsidRPr="00B57F0B">
        <w:rPr>
          <w:sz w:val="24"/>
          <w:szCs w:val="24"/>
        </w:rPr>
        <w:t>of</w:t>
      </w:r>
      <w:r w:rsidRPr="00B57F0B">
        <w:rPr>
          <w:spacing w:val="7"/>
          <w:sz w:val="24"/>
          <w:szCs w:val="24"/>
        </w:rPr>
        <w:t xml:space="preserve"> </w:t>
      </w:r>
      <w:r w:rsidRPr="00B57F0B">
        <w:rPr>
          <w:spacing w:val="-1"/>
          <w:sz w:val="24"/>
          <w:szCs w:val="24"/>
        </w:rPr>
        <w:t>several</w:t>
      </w:r>
      <w:r w:rsidRPr="00B57F0B">
        <w:rPr>
          <w:spacing w:val="6"/>
          <w:sz w:val="24"/>
          <w:szCs w:val="24"/>
        </w:rPr>
        <w:t xml:space="preserve"> </w:t>
      </w:r>
      <w:r w:rsidRPr="00B57F0B">
        <w:rPr>
          <w:spacing w:val="-1"/>
          <w:sz w:val="24"/>
          <w:szCs w:val="24"/>
        </w:rPr>
        <w:t>elements.</w:t>
      </w:r>
      <w:r w:rsidRPr="00B57F0B">
        <w:rPr>
          <w:spacing w:val="13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“Develop</w:t>
      </w:r>
      <w:r w:rsidRPr="00B57F0B">
        <w:rPr>
          <w:rFonts w:eastAsia="Times New Roman"/>
          <w:i/>
          <w:spacing w:val="37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>and</w:t>
      </w:r>
      <w:r w:rsidRPr="00B57F0B">
        <w:rPr>
          <w:rFonts w:eastAsia="Times New Roman"/>
          <w:i/>
          <w:spacing w:val="40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maintain</w:t>
      </w:r>
      <w:r w:rsidRPr="00B57F0B">
        <w:rPr>
          <w:rFonts w:eastAsia="Times New Roman"/>
          <w:i/>
          <w:spacing w:val="39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rural</w:t>
      </w:r>
      <w:r w:rsidRPr="00B57F0B">
        <w:rPr>
          <w:rFonts w:eastAsia="Times New Roman"/>
          <w:i/>
          <w:spacing w:val="39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2"/>
          <w:sz w:val="24"/>
          <w:szCs w:val="24"/>
        </w:rPr>
        <w:t>residential</w:t>
      </w:r>
      <w:r w:rsidRPr="00B57F0B">
        <w:rPr>
          <w:rFonts w:eastAsia="Times New Roman"/>
          <w:i/>
          <w:spacing w:val="38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2"/>
          <w:sz w:val="24"/>
          <w:szCs w:val="24"/>
        </w:rPr>
        <w:t>areas</w:t>
      </w:r>
      <w:r w:rsidRPr="00B57F0B">
        <w:rPr>
          <w:rFonts w:eastAsia="Times New Roman"/>
          <w:i/>
          <w:spacing w:val="38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>in</w:t>
      </w:r>
      <w:r w:rsidRPr="00B57F0B">
        <w:rPr>
          <w:rFonts w:eastAsia="Times New Roman"/>
          <w:i/>
          <w:spacing w:val="37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>a</w:t>
      </w:r>
      <w:r w:rsidRPr="00B57F0B">
        <w:rPr>
          <w:rFonts w:eastAsia="Times New Roman"/>
          <w:i/>
          <w:spacing w:val="40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manner</w:t>
      </w:r>
      <w:r w:rsidRPr="00B57F0B">
        <w:rPr>
          <w:rFonts w:eastAsia="Times New Roman"/>
          <w:i/>
          <w:spacing w:val="39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which</w:t>
      </w:r>
      <w:r w:rsidRPr="00B57F0B">
        <w:rPr>
          <w:rFonts w:eastAsia="Times New Roman"/>
          <w:i/>
          <w:spacing w:val="40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2"/>
          <w:sz w:val="24"/>
          <w:szCs w:val="24"/>
        </w:rPr>
        <w:t>protects</w:t>
      </w:r>
      <w:r w:rsidRPr="00B57F0B">
        <w:rPr>
          <w:rFonts w:eastAsia="Times New Roman"/>
          <w:i/>
          <w:spacing w:val="39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their</w:t>
      </w:r>
      <w:r w:rsidRPr="00B57F0B">
        <w:rPr>
          <w:rFonts w:eastAsia="Times New Roman"/>
          <w:i/>
          <w:spacing w:val="89"/>
          <w:sz w:val="24"/>
          <w:szCs w:val="24"/>
        </w:rPr>
        <w:t xml:space="preserve"> </w:t>
      </w:r>
      <w:proofErr w:type="gramStart"/>
      <w:r w:rsidRPr="00B57F0B">
        <w:rPr>
          <w:rFonts w:eastAsia="Times New Roman"/>
          <w:i/>
          <w:spacing w:val="-2"/>
          <w:sz w:val="24"/>
          <w:szCs w:val="24"/>
        </w:rPr>
        <w:t>integrity,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2"/>
          <w:sz w:val="24"/>
          <w:szCs w:val="24"/>
        </w:rPr>
        <w:t>addresses</w:t>
      </w:r>
      <w:proofErr w:type="gramEnd"/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6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the </w:t>
      </w:r>
      <w:r w:rsidRPr="00B57F0B">
        <w:rPr>
          <w:rFonts w:eastAsia="Times New Roman"/>
          <w:i/>
          <w:spacing w:val="6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carrying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capacity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of </w:t>
      </w:r>
      <w:r w:rsidRPr="00B57F0B">
        <w:rPr>
          <w:rFonts w:eastAsia="Times New Roman"/>
          <w:i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the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natural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environment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and </w:t>
      </w:r>
      <w:r w:rsidRPr="00B57F0B">
        <w:rPr>
          <w:rFonts w:eastAsia="Times New Roman"/>
          <w:i/>
          <w:spacing w:val="6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2"/>
          <w:sz w:val="24"/>
          <w:szCs w:val="24"/>
        </w:rPr>
        <w:t>provides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for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>an</w:t>
      </w:r>
      <w:r w:rsidRPr="00B57F0B">
        <w:rPr>
          <w:rFonts w:eastAsia="Times New Roman"/>
          <w:i/>
          <w:spacing w:val="71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adequate </w:t>
      </w:r>
      <w:r w:rsidRPr="00B57F0B">
        <w:rPr>
          <w:rFonts w:eastAsia="Times New Roman"/>
          <w:i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level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of </w:t>
      </w:r>
      <w:r w:rsidRPr="00B57F0B">
        <w:rPr>
          <w:rFonts w:eastAsia="Times New Roman"/>
          <w:i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non-urban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facilities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i/>
          <w:sz w:val="24"/>
          <w:szCs w:val="24"/>
        </w:rPr>
        <w:t xml:space="preserve">and </w:t>
      </w:r>
      <w:r w:rsidRPr="00B57F0B">
        <w:rPr>
          <w:rFonts w:eastAsia="Times New Roman"/>
          <w:i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-1"/>
          <w:sz w:val="24"/>
          <w:szCs w:val="24"/>
        </w:rPr>
        <w:t>services</w:t>
      </w:r>
      <w:r w:rsidR="00B57F0B">
        <w:rPr>
          <w:rFonts w:eastAsia="Times New Roman"/>
          <w:i/>
          <w:spacing w:val="-1"/>
          <w:sz w:val="24"/>
          <w:szCs w:val="24"/>
        </w:rPr>
        <w:t xml:space="preserve">.  </w:t>
      </w:r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proposed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Minor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="00932B35" w:rsidRPr="00B57F0B">
        <w:rPr>
          <w:rFonts w:eastAsia="Times New Roman"/>
          <w:spacing w:val="-1"/>
          <w:sz w:val="24"/>
          <w:szCs w:val="24"/>
        </w:rPr>
        <w:t>Subdivision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will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not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create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need</w:t>
      </w:r>
      <w:r w:rsidRPr="00B57F0B">
        <w:rPr>
          <w:rFonts w:eastAsia="Times New Roman"/>
          <w:spacing w:val="69"/>
          <w:sz w:val="24"/>
          <w:szCs w:val="24"/>
        </w:rPr>
        <w:t xml:space="preserve"> </w:t>
      </w:r>
      <w:proofErr w:type="gramStart"/>
      <w:r w:rsidRPr="00B57F0B">
        <w:rPr>
          <w:rFonts w:eastAsia="Times New Roman"/>
          <w:sz w:val="24"/>
          <w:szCs w:val="24"/>
        </w:rPr>
        <w:t xml:space="preserve">for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additional</w:t>
      </w:r>
      <w:proofErr w:type="gramEnd"/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roadways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 xml:space="preserve">or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public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facilities.</w:t>
      </w:r>
      <w:r w:rsidRPr="00B57F0B">
        <w:rPr>
          <w:rFonts w:eastAsia="Times New Roman"/>
          <w:spacing w:val="-1"/>
          <w:sz w:val="24"/>
          <w:szCs w:val="24"/>
        </w:rPr>
        <w:tab/>
      </w:r>
      <w:proofErr w:type="gramStart"/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site</w:t>
      </w:r>
      <w:proofErr w:type="gramEnd"/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will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remain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10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rural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residential</w:t>
      </w:r>
      <w:r w:rsidRPr="00B57F0B">
        <w:rPr>
          <w:rFonts w:eastAsia="Times New Roman"/>
          <w:sz w:val="24"/>
          <w:szCs w:val="24"/>
        </w:rPr>
        <w:t xml:space="preserve"> </w:t>
      </w:r>
      <w:r w:rsidRPr="00B57F0B">
        <w:rPr>
          <w:rFonts w:eastAsia="Times New Roman"/>
          <w:spacing w:val="9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 xml:space="preserve">and </w:t>
      </w:r>
      <w:r w:rsidRPr="00B57F0B">
        <w:rPr>
          <w:rFonts w:eastAsia="Times New Roman"/>
          <w:spacing w:val="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is</w:t>
      </w:r>
      <w:r w:rsidRPr="00B57F0B">
        <w:rPr>
          <w:rFonts w:eastAsia="Times New Roman"/>
          <w:spacing w:val="6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surrounded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1"/>
          <w:sz w:val="24"/>
          <w:szCs w:val="24"/>
        </w:rPr>
        <w:t>by</w:t>
      </w:r>
      <w:r w:rsidRPr="00B57F0B">
        <w:rPr>
          <w:rFonts w:eastAsia="Times New Roman"/>
          <w:spacing w:val="-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existing</w:t>
      </w:r>
      <w:r w:rsidRPr="00B57F0B">
        <w:rPr>
          <w:rFonts w:eastAsia="Times New Roman"/>
          <w:spacing w:val="-5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rural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residential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development</w:t>
      </w:r>
      <w:r w:rsidRPr="00B57F0B">
        <w:rPr>
          <w:rFonts w:eastAsia="Times New Roman"/>
          <w:spacing w:val="-2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on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pacing w:val="-5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north,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south,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east,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and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west</w:t>
      </w:r>
      <w:r w:rsidRPr="00B57F0B">
        <w:rPr>
          <w:rFonts w:eastAsia="Times New Roman"/>
          <w:spacing w:val="-2"/>
          <w:sz w:val="24"/>
          <w:szCs w:val="24"/>
        </w:rPr>
        <w:t xml:space="preserve"> </w:t>
      </w:r>
      <w:r w:rsidRPr="00B57F0B">
        <w:rPr>
          <w:rFonts w:eastAsia="Times New Roman"/>
          <w:spacing w:val="1"/>
          <w:sz w:val="24"/>
          <w:szCs w:val="24"/>
        </w:rPr>
        <w:t>sides.</w:t>
      </w:r>
      <w:r w:rsidRPr="00B57F0B">
        <w:rPr>
          <w:rFonts w:eastAsia="Times New Roman"/>
          <w:i/>
          <w:spacing w:val="1"/>
          <w:sz w:val="24"/>
          <w:szCs w:val="24"/>
        </w:rPr>
        <w:t>;</w:t>
      </w:r>
      <w:r w:rsidRPr="00B57F0B">
        <w:rPr>
          <w:rFonts w:eastAsia="Times New Roman"/>
          <w:i/>
          <w:spacing w:val="8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This</w:t>
      </w:r>
      <w:r w:rsidRPr="00B57F0B">
        <w:rPr>
          <w:rFonts w:eastAsia="Times New Roman"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area</w:t>
      </w:r>
      <w:r w:rsidRPr="00B57F0B">
        <w:rPr>
          <w:rFonts w:eastAsia="Times New Roman"/>
          <w:spacing w:val="6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of</w:t>
      </w:r>
      <w:r w:rsidRPr="00B57F0B">
        <w:rPr>
          <w:rFonts w:eastAsia="Times New Roman"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pacing w:val="7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County</w:t>
      </w:r>
      <w:r w:rsidRPr="00B57F0B">
        <w:rPr>
          <w:rFonts w:eastAsia="Times New Roman"/>
          <w:spacing w:val="1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is</w:t>
      </w:r>
      <w:r w:rsidRPr="00B57F0B">
        <w:rPr>
          <w:rFonts w:eastAsia="Times New Roman"/>
          <w:spacing w:val="5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conducive</w:t>
      </w:r>
      <w:r w:rsidRPr="00B57F0B">
        <w:rPr>
          <w:rFonts w:eastAsia="Times New Roman"/>
          <w:spacing w:val="2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to</w:t>
      </w:r>
      <w:r w:rsidRPr="00B57F0B">
        <w:rPr>
          <w:rFonts w:eastAsia="Times New Roman"/>
          <w:spacing w:val="2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rural</w:t>
      </w:r>
      <w:r w:rsidRPr="00B57F0B">
        <w:rPr>
          <w:rFonts w:eastAsia="Times New Roman"/>
          <w:spacing w:val="27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residential</w:t>
      </w:r>
      <w:r w:rsidRPr="00B57F0B">
        <w:rPr>
          <w:rFonts w:eastAsia="Times New Roman"/>
          <w:spacing w:val="28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development.</w:t>
      </w:r>
      <w:r w:rsidRPr="00B57F0B">
        <w:rPr>
          <w:rFonts w:eastAsia="Times New Roman"/>
          <w:i/>
          <w:spacing w:val="-2"/>
          <w:sz w:val="24"/>
          <w:szCs w:val="24"/>
        </w:rPr>
        <w:t>;</w:t>
      </w:r>
      <w:r w:rsidRPr="00B57F0B">
        <w:rPr>
          <w:rFonts w:eastAsia="Times New Roman"/>
          <w:i/>
          <w:sz w:val="24"/>
          <w:szCs w:val="24"/>
        </w:rPr>
        <w:t xml:space="preserve"> </w:t>
      </w:r>
      <w:r w:rsidRPr="00B57F0B">
        <w:rPr>
          <w:rFonts w:eastAsia="Times New Roman"/>
          <w:i/>
          <w:spacing w:val="1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proposed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Minor</w:t>
      </w:r>
      <w:r w:rsidRPr="00B57F0B">
        <w:rPr>
          <w:rFonts w:eastAsia="Times New Roman"/>
          <w:spacing w:val="5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Plat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is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in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an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area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adjacent</w:t>
      </w:r>
      <w:r w:rsidRPr="00B57F0B">
        <w:rPr>
          <w:rFonts w:eastAsia="Times New Roman"/>
          <w:spacing w:val="5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to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rural</w:t>
      </w:r>
      <w:r w:rsidRPr="00B57F0B">
        <w:rPr>
          <w:rFonts w:eastAsia="Times New Roman"/>
          <w:spacing w:val="5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residential</w:t>
      </w:r>
      <w:r w:rsidRPr="00B57F0B">
        <w:rPr>
          <w:rFonts w:eastAsia="Times New Roman"/>
          <w:spacing w:val="93"/>
          <w:w w:val="99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development</w:t>
      </w:r>
      <w:r w:rsidRPr="00B57F0B">
        <w:rPr>
          <w:rFonts w:eastAsia="Times New Roman"/>
          <w:spacing w:val="-2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with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RR-5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to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the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north,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west,</w:t>
      </w:r>
      <w:r w:rsidRPr="00B57F0B">
        <w:rPr>
          <w:rFonts w:eastAsia="Times New Roman"/>
          <w:spacing w:val="-2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south</w:t>
      </w:r>
      <w:r w:rsidRPr="00B57F0B">
        <w:rPr>
          <w:rFonts w:eastAsia="Times New Roman"/>
          <w:spacing w:val="-3"/>
          <w:sz w:val="24"/>
          <w:szCs w:val="24"/>
        </w:rPr>
        <w:t xml:space="preserve"> </w:t>
      </w:r>
      <w:r w:rsidRPr="00B57F0B">
        <w:rPr>
          <w:rFonts w:eastAsia="Times New Roman"/>
          <w:sz w:val="24"/>
          <w:szCs w:val="24"/>
        </w:rPr>
        <w:t>and</w:t>
      </w:r>
      <w:r w:rsidRPr="00B57F0B">
        <w:rPr>
          <w:rFonts w:eastAsia="Times New Roman"/>
          <w:spacing w:val="-4"/>
          <w:sz w:val="24"/>
          <w:szCs w:val="24"/>
        </w:rPr>
        <w:t xml:space="preserve"> </w:t>
      </w:r>
      <w:r w:rsidRPr="00B57F0B">
        <w:rPr>
          <w:rFonts w:eastAsia="Times New Roman"/>
          <w:spacing w:val="-1"/>
          <w:sz w:val="24"/>
          <w:szCs w:val="24"/>
        </w:rPr>
        <w:t>east.;</w:t>
      </w:r>
    </w:p>
    <w:p w14:paraId="29EFBA3D" w14:textId="462D73B3" w:rsidR="00AA3C2D" w:rsidRPr="00AA3C2D" w:rsidRDefault="00AA3C2D" w:rsidP="00AA3C2D">
      <w:pPr>
        <w:ind w:left="821" w:right="114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eastAsia="Times New Roman" w:hAnsi="Arial" w:cs="Arial"/>
          <w:spacing w:val="-1"/>
          <w:sz w:val="24"/>
          <w:szCs w:val="24"/>
        </w:rPr>
        <w:lastRenderedPageBreak/>
        <w:t>The</w:t>
      </w:r>
      <w:r w:rsidRPr="00AA3C2D">
        <w:rPr>
          <w:rFonts w:ascii="Arial" w:eastAsia="Times New Roman" w:hAnsi="Arial" w:cs="Arial"/>
          <w:spacing w:val="-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existing</w:t>
      </w:r>
      <w:r w:rsidRPr="00AA3C2D">
        <w:rPr>
          <w:rFonts w:ascii="Arial" w:eastAsia="Times New Roman" w:hAnsi="Arial" w:cs="Arial"/>
          <w:spacing w:val="-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community</w:t>
      </w:r>
      <w:r w:rsidRPr="00AA3C2D">
        <w:rPr>
          <w:rFonts w:ascii="Arial" w:eastAsia="Times New Roman" w:hAnsi="Arial" w:cs="Arial"/>
          <w:spacing w:val="4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character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is</w:t>
      </w:r>
      <w:r w:rsidRPr="00AA3C2D">
        <w:rPr>
          <w:rFonts w:ascii="Arial" w:eastAsia="Times New Roman" w:hAnsi="Arial" w:cs="Arial"/>
          <w:spacing w:val="4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preserved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with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this</w:t>
      </w:r>
      <w:r w:rsidRPr="00AA3C2D">
        <w:rPr>
          <w:rFonts w:ascii="Arial" w:eastAsia="Times New Roman" w:hAnsi="Arial" w:cs="Arial"/>
          <w:spacing w:val="4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Minor</w:t>
      </w:r>
      <w:r w:rsidRPr="00AA3C2D">
        <w:rPr>
          <w:rFonts w:ascii="Arial" w:eastAsia="Times New Roman" w:hAnsi="Arial" w:cs="Arial"/>
          <w:spacing w:val="4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Plat.</w:t>
      </w:r>
      <w:r w:rsidRPr="00AA3C2D">
        <w:rPr>
          <w:rFonts w:ascii="Arial" w:eastAsia="Times New Roman" w:hAnsi="Arial" w:cs="Arial"/>
          <w:spacing w:val="4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Density</w:t>
      </w:r>
      <w:r w:rsidRPr="00AA3C2D">
        <w:rPr>
          <w:rFonts w:ascii="Arial" w:eastAsia="Times New Roman" w:hAnsi="Arial" w:cs="Arial"/>
          <w:spacing w:val="4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and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land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use</w:t>
      </w:r>
      <w:r w:rsidRPr="00AA3C2D">
        <w:rPr>
          <w:rFonts w:ascii="Arial" w:eastAsia="Times New Roman" w:hAnsi="Arial" w:cs="Arial"/>
          <w:spacing w:val="4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are</w:t>
      </w:r>
      <w:r w:rsidRPr="00AA3C2D">
        <w:rPr>
          <w:rFonts w:ascii="Arial" w:eastAsia="Times New Roman" w:hAnsi="Arial" w:cs="Arial"/>
          <w:spacing w:val="4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compatible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with</w:t>
      </w:r>
      <w:r w:rsidRPr="00AA3C2D">
        <w:rPr>
          <w:rFonts w:ascii="Arial" w:eastAsia="Times New Roman" w:hAnsi="Arial" w:cs="Arial"/>
          <w:spacing w:val="4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spacing w:val="67"/>
          <w:w w:val="9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surrounding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area</w:t>
      </w:r>
      <w:r w:rsidRPr="00AA3C2D">
        <w:rPr>
          <w:rFonts w:ascii="Arial" w:eastAsia="Times New Roman" w:hAnsi="Arial" w:cs="Arial"/>
          <w:sz w:val="24"/>
          <w:szCs w:val="24"/>
        </w:rPr>
        <w:t xml:space="preserve"> and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natural</w:t>
      </w:r>
      <w:r w:rsidRPr="00AA3C2D">
        <w:rPr>
          <w:rFonts w:ascii="Arial" w:eastAsia="Times New Roman" w:hAnsi="Arial" w:cs="Arial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features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 xml:space="preserve">of the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site</w:t>
      </w:r>
      <w:r w:rsidRPr="00AA3C2D">
        <w:rPr>
          <w:rFonts w:ascii="Arial" w:eastAsia="Times New Roman" w:hAnsi="Arial" w:cs="Arial"/>
          <w:spacing w:val="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will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remain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preserved,</w:t>
      </w:r>
      <w:r w:rsidRPr="00AA3C2D">
        <w:rPr>
          <w:rFonts w:ascii="Arial" w:eastAsia="Times New Roman" w:hAnsi="Arial" w:cs="Arial"/>
          <w:spacing w:val="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 xml:space="preserve">even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 xml:space="preserve">with </w:t>
      </w:r>
      <w:r w:rsidRPr="00AA3C2D">
        <w:rPr>
          <w:rFonts w:ascii="Arial" w:eastAsia="Times New Roman" w:hAnsi="Arial" w:cs="Arial"/>
          <w:sz w:val="24"/>
          <w:szCs w:val="24"/>
        </w:rPr>
        <w:t>the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addition</w:t>
      </w:r>
      <w:r w:rsidRPr="00AA3C2D">
        <w:rPr>
          <w:rFonts w:ascii="Arial" w:eastAsia="Times New Roman" w:hAnsi="Arial" w:cs="Arial"/>
          <w:spacing w:val="8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of</w:t>
      </w:r>
      <w:r w:rsidRPr="00AA3C2D">
        <w:rPr>
          <w:rFonts w:ascii="Arial" w:eastAsia="Times New Roman" w:hAnsi="Arial" w:cs="Arial"/>
          <w:spacing w:val="-4"/>
          <w:sz w:val="24"/>
          <w:szCs w:val="24"/>
        </w:rPr>
        <w:t xml:space="preserve"> </w:t>
      </w:r>
      <w:r w:rsidR="00B57F0B">
        <w:rPr>
          <w:rFonts w:ascii="Arial" w:eastAsia="Times New Roman" w:hAnsi="Arial" w:cs="Arial"/>
          <w:spacing w:val="-4"/>
          <w:sz w:val="24"/>
          <w:szCs w:val="24"/>
        </w:rPr>
        <w:t>1</w:t>
      </w:r>
      <w:r w:rsidRPr="00AA3C2D">
        <w:rPr>
          <w:rFonts w:ascii="Arial" w:eastAsia="Times New Roman" w:hAnsi="Arial" w:cs="Arial"/>
          <w:spacing w:val="-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more</w:t>
      </w:r>
      <w:r w:rsidRPr="00AA3C2D">
        <w:rPr>
          <w:rFonts w:ascii="Arial" w:eastAsia="Times New Roman" w:hAnsi="Arial" w:cs="Arial"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residential</w:t>
      </w:r>
      <w:r w:rsidRPr="00AA3C2D">
        <w:rPr>
          <w:rFonts w:ascii="Arial" w:eastAsia="Times New Roman" w:hAnsi="Arial" w:cs="Arial"/>
          <w:spacing w:val="-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lot</w:t>
      </w:r>
      <w:r w:rsidRPr="00AA3C2D">
        <w:rPr>
          <w:rFonts w:ascii="Arial" w:eastAsia="Times New Roman" w:hAnsi="Arial" w:cs="Arial"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on</w:t>
      </w:r>
      <w:r w:rsidRPr="00AA3C2D">
        <w:rPr>
          <w:rFonts w:ascii="Arial" w:eastAsia="Times New Roman" w:hAnsi="Arial" w:cs="Arial"/>
          <w:spacing w:val="-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z w:val="24"/>
          <w:szCs w:val="24"/>
        </w:rPr>
        <w:t>the</w:t>
      </w:r>
      <w:r w:rsidRPr="00AA3C2D">
        <w:rPr>
          <w:rFonts w:ascii="Arial" w:eastAsia="Times New Roman" w:hAnsi="Arial" w:cs="Arial"/>
          <w:spacing w:val="-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site.</w:t>
      </w:r>
    </w:p>
    <w:p w14:paraId="50F8F44D" w14:textId="119C1164" w:rsidR="00AA3C2D" w:rsidRPr="00AA3C2D" w:rsidRDefault="00AA3C2D" w:rsidP="00AA3C2D">
      <w:pPr>
        <w:pStyle w:val="BodyText"/>
        <w:ind w:left="821" w:right="132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proposed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Minor</w:t>
      </w:r>
      <w:r w:rsidRPr="00AA3C2D">
        <w:rPr>
          <w:spacing w:val="9"/>
          <w:sz w:val="24"/>
          <w:szCs w:val="24"/>
        </w:rPr>
        <w:t xml:space="preserve"> </w:t>
      </w:r>
      <w:r w:rsidR="00932B35">
        <w:rPr>
          <w:spacing w:val="-1"/>
          <w:sz w:val="24"/>
          <w:szCs w:val="24"/>
        </w:rPr>
        <w:t>Subdivision</w:t>
      </w:r>
      <w:r w:rsidRPr="00AA3C2D">
        <w:rPr>
          <w:spacing w:val="11"/>
          <w:sz w:val="24"/>
          <w:szCs w:val="24"/>
        </w:rPr>
        <w:t xml:space="preserve"> </w:t>
      </w:r>
      <w:proofErr w:type="gramStart"/>
      <w:r w:rsidRPr="00AA3C2D">
        <w:rPr>
          <w:spacing w:val="-1"/>
          <w:sz w:val="24"/>
          <w:szCs w:val="24"/>
        </w:rPr>
        <w:t>is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compliance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proofErr w:type="gramEnd"/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Parks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Master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Plan,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which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z w:val="24"/>
          <w:szCs w:val="24"/>
        </w:rPr>
        <w:t>does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not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appear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z w:val="24"/>
          <w:szCs w:val="24"/>
        </w:rPr>
        <w:t>to</w:t>
      </w:r>
      <w:r w:rsidRPr="00AA3C2D">
        <w:rPr>
          <w:spacing w:val="8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call</w:t>
      </w:r>
      <w:r w:rsidRPr="00AA3C2D">
        <w:rPr>
          <w:spacing w:val="2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</w:t>
      </w:r>
      <w:r w:rsidRPr="00AA3C2D">
        <w:rPr>
          <w:spacing w:val="2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trails</w:t>
      </w:r>
      <w:r w:rsidRPr="00AA3C2D">
        <w:rPr>
          <w:spacing w:val="25"/>
          <w:sz w:val="24"/>
          <w:szCs w:val="24"/>
        </w:rPr>
        <w:t xml:space="preserve"> </w:t>
      </w:r>
      <w:r w:rsidRPr="00AA3C2D">
        <w:rPr>
          <w:sz w:val="24"/>
          <w:szCs w:val="24"/>
        </w:rPr>
        <w:t>or</w:t>
      </w:r>
      <w:r w:rsidRPr="00AA3C2D">
        <w:rPr>
          <w:spacing w:val="25"/>
          <w:sz w:val="24"/>
          <w:szCs w:val="24"/>
        </w:rPr>
        <w:t xml:space="preserve"> </w:t>
      </w:r>
      <w:r w:rsidRPr="00AA3C2D">
        <w:rPr>
          <w:sz w:val="24"/>
          <w:szCs w:val="24"/>
        </w:rPr>
        <w:t>parks</w:t>
      </w:r>
      <w:r w:rsidRPr="00AA3C2D">
        <w:rPr>
          <w:spacing w:val="25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24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2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24"/>
          <w:sz w:val="24"/>
          <w:szCs w:val="24"/>
        </w:rPr>
        <w:t xml:space="preserve"> </w:t>
      </w:r>
      <w:r w:rsidRPr="00AA3C2D">
        <w:rPr>
          <w:spacing w:val="-3"/>
          <w:sz w:val="24"/>
          <w:szCs w:val="24"/>
        </w:rPr>
        <w:t>vicinity.</w:t>
      </w:r>
      <w:r w:rsidRPr="00AA3C2D">
        <w:rPr>
          <w:spacing w:val="43"/>
          <w:sz w:val="24"/>
          <w:szCs w:val="24"/>
        </w:rPr>
        <w:t xml:space="preserve"> </w:t>
      </w:r>
      <w:r w:rsidRPr="00AA3C2D">
        <w:rPr>
          <w:sz w:val="24"/>
          <w:szCs w:val="24"/>
        </w:rPr>
        <w:t>Any</w:t>
      </w:r>
      <w:r w:rsidRPr="00AA3C2D">
        <w:rPr>
          <w:spacing w:val="2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required</w:t>
      </w:r>
      <w:r w:rsidRPr="00AA3C2D">
        <w:rPr>
          <w:spacing w:val="2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Park</w:t>
      </w:r>
      <w:r w:rsidRPr="00AA3C2D">
        <w:rPr>
          <w:spacing w:val="2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Fees</w:t>
      </w:r>
      <w:r w:rsidRPr="00AA3C2D">
        <w:rPr>
          <w:spacing w:val="2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will</w:t>
      </w:r>
      <w:r w:rsidRPr="00AA3C2D">
        <w:rPr>
          <w:spacing w:val="27"/>
          <w:sz w:val="24"/>
          <w:szCs w:val="24"/>
        </w:rPr>
        <w:t xml:space="preserve"> </w:t>
      </w:r>
      <w:r w:rsidRPr="00AA3C2D">
        <w:rPr>
          <w:sz w:val="24"/>
          <w:szCs w:val="24"/>
        </w:rPr>
        <w:t>be</w:t>
      </w:r>
      <w:r w:rsidRPr="00AA3C2D">
        <w:rPr>
          <w:spacing w:val="24"/>
          <w:sz w:val="24"/>
          <w:szCs w:val="24"/>
        </w:rPr>
        <w:t xml:space="preserve"> </w:t>
      </w:r>
      <w:r w:rsidRPr="00AA3C2D">
        <w:rPr>
          <w:sz w:val="24"/>
          <w:szCs w:val="24"/>
        </w:rPr>
        <w:t>paid</w:t>
      </w:r>
      <w:r w:rsidRPr="00AA3C2D">
        <w:rPr>
          <w:spacing w:val="24"/>
          <w:sz w:val="24"/>
          <w:szCs w:val="24"/>
        </w:rPr>
        <w:t xml:space="preserve"> </w:t>
      </w:r>
      <w:r w:rsidRPr="00AA3C2D">
        <w:rPr>
          <w:sz w:val="24"/>
          <w:szCs w:val="24"/>
        </w:rPr>
        <w:t>at</w:t>
      </w:r>
      <w:r w:rsidRPr="00AA3C2D">
        <w:rPr>
          <w:spacing w:val="2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2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time</w:t>
      </w:r>
      <w:r w:rsidRPr="00AA3C2D">
        <w:rPr>
          <w:spacing w:val="26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5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</w:t>
      </w:r>
      <w:r w:rsidR="00932B35">
        <w:rPr>
          <w:spacing w:val="-1"/>
          <w:sz w:val="24"/>
          <w:szCs w:val="24"/>
        </w:rPr>
        <w:t>t</w:t>
      </w:r>
      <w:r w:rsidRPr="00AA3C2D">
        <w:rPr>
          <w:spacing w:val="-1"/>
          <w:sz w:val="24"/>
          <w:szCs w:val="24"/>
        </w:rPr>
        <w:t>ting.</w:t>
      </w:r>
      <w:r w:rsidRPr="00AA3C2D">
        <w:rPr>
          <w:spacing w:val="3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z w:val="24"/>
          <w:szCs w:val="24"/>
        </w:rPr>
        <w:t>proposed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z w:val="24"/>
          <w:szCs w:val="24"/>
        </w:rPr>
        <w:t>also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compliance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42"/>
          <w:sz w:val="24"/>
          <w:szCs w:val="24"/>
        </w:rPr>
        <w:t xml:space="preserve"> </w:t>
      </w:r>
      <w:r w:rsidRPr="00AA3C2D">
        <w:rPr>
          <w:sz w:val="24"/>
          <w:szCs w:val="24"/>
        </w:rPr>
        <w:t>2040</w:t>
      </w:r>
      <w:r w:rsidRPr="00AA3C2D">
        <w:rPr>
          <w:spacing w:val="4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Major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Transportation</w:t>
      </w:r>
      <w:r w:rsidRPr="00AA3C2D">
        <w:rPr>
          <w:spacing w:val="5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Corridors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Plan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(MTCP)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Master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Plan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z w:val="24"/>
          <w:szCs w:val="24"/>
        </w:rPr>
        <w:t>for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Mineral</w:t>
      </w:r>
      <w:r w:rsidRPr="00AA3C2D">
        <w:rPr>
          <w:spacing w:val="3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Extraction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z w:val="24"/>
          <w:szCs w:val="24"/>
        </w:rPr>
        <w:t>as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z w:val="24"/>
          <w:szCs w:val="24"/>
        </w:rPr>
        <w:t>no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separate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mineral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estate</w:t>
      </w:r>
      <w:r w:rsidRPr="00AA3C2D">
        <w:rPr>
          <w:spacing w:val="69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owners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were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found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 the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z w:val="24"/>
          <w:szCs w:val="24"/>
        </w:rPr>
        <w:t>property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existing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development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z w:val="24"/>
          <w:szCs w:val="24"/>
        </w:rPr>
        <w:t>on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surrounding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properties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z w:val="24"/>
          <w:szCs w:val="24"/>
        </w:rPr>
        <w:t>not</w:t>
      </w:r>
      <w:r w:rsidRPr="00AA3C2D">
        <w:rPr>
          <w:spacing w:val="77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compatible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1"/>
          <w:sz w:val="24"/>
          <w:szCs w:val="24"/>
        </w:rPr>
        <w:t>any</w:t>
      </w:r>
      <w:r w:rsidRPr="00AA3C2D">
        <w:rPr>
          <w:spacing w:val="-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potential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mineral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extraction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operations.</w:t>
      </w:r>
    </w:p>
    <w:p w14:paraId="79C0FE11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7BDFD90B" w14:textId="701588FF" w:rsidR="00AA3C2D" w:rsidRPr="00AA3C2D" w:rsidRDefault="00AA3C2D" w:rsidP="00AA3C2D">
      <w:pPr>
        <w:pStyle w:val="BodyText"/>
        <w:ind w:left="821" w:right="117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z w:val="24"/>
          <w:szCs w:val="24"/>
        </w:rPr>
        <w:t>proposed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17"/>
          <w:sz w:val="24"/>
          <w:szCs w:val="24"/>
        </w:rPr>
        <w:t xml:space="preserve"> </w:t>
      </w:r>
      <w:proofErr w:type="gramStart"/>
      <w:r w:rsidRPr="00AA3C2D">
        <w:rPr>
          <w:sz w:val="24"/>
          <w:szCs w:val="24"/>
        </w:rPr>
        <w:t>is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compliance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proofErr w:type="gramEnd"/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El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Paso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z w:val="24"/>
          <w:szCs w:val="24"/>
        </w:rPr>
        <w:t>County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5"/>
          <w:sz w:val="24"/>
          <w:szCs w:val="24"/>
        </w:rPr>
        <w:t>Wate</w:t>
      </w:r>
      <w:r w:rsidRPr="00AA3C2D">
        <w:rPr>
          <w:spacing w:val="-4"/>
          <w:sz w:val="24"/>
          <w:szCs w:val="24"/>
        </w:rPr>
        <w:t>r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Master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Plan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(2018).</w:t>
      </w:r>
      <w:r w:rsidRPr="00AA3C2D">
        <w:rPr>
          <w:spacing w:val="6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District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Court,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5"/>
          <w:sz w:val="24"/>
          <w:szCs w:val="24"/>
        </w:rPr>
        <w:t>Wate</w:t>
      </w:r>
      <w:r w:rsidRPr="00AA3C2D">
        <w:rPr>
          <w:spacing w:val="-4"/>
          <w:sz w:val="24"/>
          <w:szCs w:val="24"/>
        </w:rPr>
        <w:t>r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Division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z w:val="24"/>
          <w:szCs w:val="24"/>
        </w:rPr>
        <w:t>2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Colorado,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has</w:t>
      </w:r>
      <w:r w:rsidRPr="00AA3C2D">
        <w:rPr>
          <w:spacing w:val="1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decreed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certain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water</w:t>
      </w:r>
      <w:r w:rsidRPr="00AA3C2D">
        <w:rPr>
          <w:spacing w:val="1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rights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approved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z w:val="24"/>
          <w:szCs w:val="24"/>
        </w:rPr>
        <w:t>a</w:t>
      </w:r>
      <w:r w:rsidRPr="00AA3C2D">
        <w:rPr>
          <w:spacing w:val="89"/>
          <w:w w:val="99"/>
          <w:sz w:val="24"/>
          <w:szCs w:val="24"/>
        </w:rPr>
        <w:t xml:space="preserve"> </w:t>
      </w:r>
      <w:r w:rsidRPr="00AA3C2D">
        <w:rPr>
          <w:sz w:val="24"/>
          <w:szCs w:val="24"/>
        </w:rPr>
        <w:t>plan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augmentation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z w:val="24"/>
          <w:szCs w:val="24"/>
        </w:rPr>
        <w:t>as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z w:val="24"/>
          <w:szCs w:val="24"/>
        </w:rPr>
        <w:t>necessary</w:t>
      </w:r>
      <w:r w:rsidRPr="00AA3C2D">
        <w:rPr>
          <w:spacing w:val="6"/>
          <w:sz w:val="24"/>
          <w:szCs w:val="24"/>
        </w:rPr>
        <w:t xml:space="preserve"> </w:t>
      </w:r>
      <w:r w:rsidRPr="00AA3C2D">
        <w:rPr>
          <w:sz w:val="24"/>
          <w:szCs w:val="24"/>
        </w:rPr>
        <w:t>to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allow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z w:val="24"/>
          <w:szCs w:val="24"/>
        </w:rPr>
        <w:t>use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existing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well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drilling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a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second</w:t>
      </w:r>
      <w:r w:rsidRPr="00AA3C2D">
        <w:rPr>
          <w:spacing w:val="5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well</w:t>
      </w:r>
      <w:r w:rsidR="00932B35">
        <w:rPr>
          <w:spacing w:val="6"/>
          <w:sz w:val="24"/>
          <w:szCs w:val="24"/>
        </w:rPr>
        <w:t>.</w:t>
      </w:r>
      <w:r w:rsidRPr="00AA3C2D">
        <w:rPr>
          <w:spacing w:val="29"/>
          <w:sz w:val="24"/>
          <w:szCs w:val="24"/>
        </w:rPr>
        <w:t xml:space="preserve"> </w:t>
      </w:r>
    </w:p>
    <w:p w14:paraId="55967966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08BC2862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is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in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substantial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conformance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approved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preliminary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plan</w:t>
      </w:r>
      <w:r w:rsidRPr="00AA3C2D">
        <w:rPr>
          <w:rFonts w:ascii="Arial" w:hAnsi="Arial" w:cs="Arial"/>
          <w:sz w:val="24"/>
          <w:szCs w:val="24"/>
        </w:rPr>
        <w:t>.</w:t>
      </w:r>
    </w:p>
    <w:p w14:paraId="3565E16A" w14:textId="77777777" w:rsidR="00AA3C2D" w:rsidRPr="00AA3C2D" w:rsidRDefault="00AA3C2D" w:rsidP="00AA3C2D">
      <w:pPr>
        <w:pStyle w:val="BodyText"/>
        <w:ind w:left="821" w:right="131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This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z w:val="24"/>
          <w:szCs w:val="24"/>
        </w:rPr>
        <w:t>a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proposed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z w:val="24"/>
          <w:szCs w:val="24"/>
        </w:rPr>
        <w:t>Minor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requires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z w:val="24"/>
          <w:szCs w:val="24"/>
        </w:rPr>
        <w:t>no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Preliminary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Plan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Plat</w:t>
      </w:r>
      <w:r w:rsidRPr="00AA3C2D">
        <w:rPr>
          <w:spacing w:val="2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approval.</w:t>
      </w:r>
      <w:r w:rsidRPr="00AA3C2D">
        <w:rPr>
          <w:spacing w:val="3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87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will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z w:val="24"/>
          <w:szCs w:val="24"/>
        </w:rPr>
        <w:t>be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developed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accordance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z w:val="24"/>
          <w:szCs w:val="24"/>
        </w:rPr>
        <w:t>currently</w:t>
      </w:r>
      <w:r w:rsidRPr="00AA3C2D">
        <w:rPr>
          <w:spacing w:val="-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proposed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land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z w:val="24"/>
          <w:szCs w:val="24"/>
        </w:rPr>
        <w:t>use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applications.</w:t>
      </w:r>
    </w:p>
    <w:p w14:paraId="2085609F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37D887AF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49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spacing w:val="-1"/>
          <w:sz w:val="24"/>
          <w:szCs w:val="24"/>
        </w:rPr>
        <w:t>T</w:t>
      </w:r>
      <w:r w:rsidRPr="00AA3C2D">
        <w:rPr>
          <w:rFonts w:ascii="Arial" w:hAnsi="Arial" w:cs="Arial"/>
          <w:i/>
          <w:spacing w:val="-1"/>
          <w:sz w:val="24"/>
          <w:szCs w:val="24"/>
        </w:rPr>
        <w:t>he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z w:val="24"/>
          <w:szCs w:val="24"/>
        </w:rPr>
        <w:t xml:space="preserve"> is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consistent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design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standards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 xml:space="preserve">and </w:t>
      </w:r>
      <w:r w:rsidRPr="00AA3C2D">
        <w:rPr>
          <w:rFonts w:ascii="Arial" w:hAnsi="Arial" w:cs="Arial"/>
          <w:i/>
          <w:spacing w:val="-2"/>
          <w:sz w:val="24"/>
          <w:szCs w:val="24"/>
        </w:rPr>
        <w:t>regulations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 xml:space="preserve">and </w:t>
      </w:r>
      <w:r w:rsidRPr="00AA3C2D">
        <w:rPr>
          <w:rFonts w:ascii="Arial" w:hAnsi="Arial" w:cs="Arial"/>
          <w:i/>
          <w:spacing w:val="-1"/>
          <w:sz w:val="24"/>
          <w:szCs w:val="24"/>
        </w:rPr>
        <w:t>meets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all</w:t>
      </w:r>
      <w:r w:rsidRPr="00AA3C2D">
        <w:rPr>
          <w:rFonts w:ascii="Arial" w:hAnsi="Arial" w:cs="Arial"/>
          <w:i/>
          <w:spacing w:val="101"/>
          <w:w w:val="9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planning,</w:t>
      </w:r>
      <w:r w:rsidRPr="00AA3C2D">
        <w:rPr>
          <w:rFonts w:ascii="Arial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engineering,</w:t>
      </w:r>
      <w:r w:rsidRPr="00AA3C2D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surveying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requirements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County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for</w:t>
      </w:r>
      <w:r w:rsidRPr="00AA3C2D">
        <w:rPr>
          <w:rFonts w:ascii="Arial" w:hAnsi="Arial" w:cs="Arial"/>
          <w:i/>
          <w:spacing w:val="7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maps,</w:t>
      </w:r>
      <w:r w:rsidRPr="00AA3C2D">
        <w:rPr>
          <w:rFonts w:ascii="Arial" w:hAnsi="Arial" w:cs="Arial"/>
          <w:i/>
          <w:spacing w:val="7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data,</w:t>
      </w:r>
      <w:r w:rsidRPr="00AA3C2D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surveys,</w:t>
      </w:r>
      <w:r w:rsidRPr="00AA3C2D">
        <w:rPr>
          <w:rFonts w:ascii="Arial" w:hAnsi="Arial" w:cs="Arial"/>
          <w:i/>
          <w:spacing w:val="8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analyses,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studies,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reports, </w:t>
      </w:r>
      <w:r w:rsidRPr="00AA3C2D">
        <w:rPr>
          <w:rFonts w:ascii="Arial" w:hAnsi="Arial" w:cs="Arial"/>
          <w:i/>
          <w:spacing w:val="-1"/>
          <w:sz w:val="24"/>
          <w:szCs w:val="24"/>
        </w:rPr>
        <w:t>plans,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designs,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documents,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other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supporting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materials</w:t>
      </w:r>
      <w:r w:rsidRPr="00AA3C2D">
        <w:rPr>
          <w:rFonts w:ascii="Arial" w:hAnsi="Arial" w:cs="Arial"/>
          <w:sz w:val="24"/>
          <w:szCs w:val="24"/>
        </w:rPr>
        <w:t>.</w:t>
      </w:r>
    </w:p>
    <w:p w14:paraId="08DA08D6" w14:textId="77777777" w:rsidR="00AA3C2D" w:rsidRPr="00AA3C2D" w:rsidRDefault="00AA3C2D" w:rsidP="00AA3C2D">
      <w:pPr>
        <w:pStyle w:val="BodyText"/>
        <w:ind w:left="821" w:right="131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</w:t>
      </w:r>
      <w:r w:rsidRPr="00AA3C2D">
        <w:rPr>
          <w:spacing w:val="4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proposed</w:t>
      </w:r>
      <w:r w:rsidRPr="00AA3C2D">
        <w:rPr>
          <w:spacing w:val="4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Minor</w:t>
      </w:r>
      <w:r w:rsidRPr="00AA3C2D">
        <w:rPr>
          <w:spacing w:val="4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4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Plat</w:t>
      </w:r>
      <w:r w:rsidRPr="00AA3C2D">
        <w:rPr>
          <w:spacing w:val="46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4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prepared</w:t>
      </w:r>
      <w:r w:rsidRPr="00AA3C2D">
        <w:rPr>
          <w:spacing w:val="45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4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accordance</w:t>
      </w:r>
      <w:r w:rsidRPr="00AA3C2D">
        <w:rPr>
          <w:spacing w:val="4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4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applicable</w:t>
      </w:r>
      <w:r w:rsidRPr="00AA3C2D">
        <w:rPr>
          <w:spacing w:val="4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105"/>
          <w:sz w:val="24"/>
          <w:szCs w:val="24"/>
        </w:rPr>
        <w:t xml:space="preserve"> </w:t>
      </w:r>
      <w:r w:rsidRPr="00AA3C2D">
        <w:rPr>
          <w:sz w:val="24"/>
          <w:szCs w:val="24"/>
        </w:rPr>
        <w:t>design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standards.</w:t>
      </w:r>
      <w:r w:rsidRPr="00AA3C2D">
        <w:rPr>
          <w:spacing w:val="4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No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public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improvements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are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required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z w:val="24"/>
          <w:szCs w:val="24"/>
        </w:rPr>
        <w:t>for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this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subdivision.</w:t>
      </w:r>
    </w:p>
    <w:p w14:paraId="2F91BF6D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05698F98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47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eastAsia="Times New Roman" w:hAnsi="Arial" w:cs="Arial"/>
          <w:i/>
          <w:sz w:val="24"/>
          <w:szCs w:val="24"/>
        </w:rPr>
        <w:t>A</w:t>
      </w:r>
      <w:r w:rsidRPr="00AA3C2D">
        <w:rPr>
          <w:rFonts w:ascii="Arial" w:eastAsia="Times New Roman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sufficient</w:t>
      </w:r>
      <w:r w:rsidRPr="00AA3C2D">
        <w:rPr>
          <w:rFonts w:ascii="Arial" w:eastAsia="Times New Roman" w:hAnsi="Arial" w:cs="Arial"/>
          <w:i/>
          <w:spacing w:val="2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water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supply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has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been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acquired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in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terms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2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quantity,</w:t>
      </w:r>
      <w:r w:rsidRPr="00AA3C2D">
        <w:rPr>
          <w:rFonts w:ascii="Arial" w:eastAsia="Times New Roman" w:hAnsi="Arial" w:cs="Arial"/>
          <w:i/>
          <w:spacing w:val="1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quality,</w:t>
      </w:r>
      <w:r w:rsidRPr="00AA3C2D">
        <w:rPr>
          <w:rFonts w:ascii="Arial" w:eastAsia="Times New Roman" w:hAnsi="Arial" w:cs="Arial"/>
          <w:i/>
          <w:spacing w:val="2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dependability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for</w:t>
      </w:r>
      <w:r w:rsidRPr="00AA3C2D">
        <w:rPr>
          <w:rFonts w:ascii="Arial" w:eastAsia="Times New Roman" w:hAnsi="Arial" w:cs="Arial"/>
          <w:i/>
          <w:spacing w:val="6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type</w:t>
      </w:r>
      <w:r w:rsidRPr="00AA3C2D">
        <w:rPr>
          <w:rFonts w:ascii="Arial" w:eastAsia="Times New Roman" w:hAnsi="Arial" w:cs="Arial"/>
          <w:i/>
          <w:spacing w:val="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eastAsia="Times New Roman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proposed,</w:t>
      </w:r>
      <w:r w:rsidRPr="00AA3C2D">
        <w:rPr>
          <w:rFonts w:ascii="Arial" w:eastAsia="Times New Roman" w:hAnsi="Arial" w:cs="Arial"/>
          <w:i/>
          <w:spacing w:val="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as</w:t>
      </w:r>
      <w:r w:rsidRPr="00AA3C2D">
        <w:rPr>
          <w:rFonts w:ascii="Arial" w:eastAsia="Times New Roman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determined</w:t>
      </w:r>
      <w:r w:rsidRPr="00AA3C2D">
        <w:rPr>
          <w:rFonts w:ascii="Arial" w:eastAsia="Times New Roman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in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accordance</w:t>
      </w:r>
      <w:r w:rsidRPr="00AA3C2D">
        <w:rPr>
          <w:rFonts w:ascii="Arial" w:eastAsia="Times New Roman" w:hAnsi="Arial" w:cs="Arial"/>
          <w:i/>
          <w:spacing w:val="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eastAsia="Times New Roman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standards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set</w:t>
      </w:r>
      <w:r w:rsidRPr="00AA3C2D">
        <w:rPr>
          <w:rFonts w:ascii="Arial" w:eastAsia="Times New Roman" w:hAnsi="Arial" w:cs="Arial"/>
          <w:i/>
          <w:spacing w:val="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forth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in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73"/>
          <w:w w:val="9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water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supply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standards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[C.R.S.</w:t>
      </w:r>
      <w:r w:rsidRPr="00AA3C2D">
        <w:rPr>
          <w:rFonts w:ascii="Arial" w:eastAsia="Times New Roman" w:hAnsi="Arial" w:cs="Arial"/>
          <w:i/>
          <w:spacing w:val="4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§30-28-133(6)(a)]</w:t>
      </w:r>
      <w:r w:rsidRPr="00AA3C2D">
        <w:rPr>
          <w:rFonts w:ascii="Arial" w:eastAsia="Times New Roman" w:hAnsi="Arial" w:cs="Arial"/>
          <w:i/>
          <w:spacing w:val="4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requirements</w:t>
      </w:r>
      <w:r w:rsidRPr="00AA3C2D">
        <w:rPr>
          <w:rFonts w:ascii="Arial" w:eastAsia="Times New Roman" w:hAnsi="Arial" w:cs="Arial"/>
          <w:i/>
          <w:spacing w:val="4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4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Chapter</w:t>
      </w:r>
      <w:r w:rsidRPr="00AA3C2D">
        <w:rPr>
          <w:rFonts w:ascii="Arial" w:eastAsia="Times New Roman" w:hAnsi="Arial" w:cs="Arial"/>
          <w:i/>
          <w:spacing w:val="4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8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40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this</w:t>
      </w:r>
      <w:r w:rsidRPr="00AA3C2D">
        <w:rPr>
          <w:rFonts w:ascii="Arial" w:eastAsia="Times New Roman" w:hAnsi="Arial" w:cs="Arial"/>
          <w:i/>
          <w:spacing w:val="7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Code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.</w:t>
      </w:r>
    </w:p>
    <w:p w14:paraId="3DB66946" w14:textId="77777777" w:rsidR="00AA3C2D" w:rsidRPr="00AA3C2D" w:rsidRDefault="00AA3C2D" w:rsidP="00AA3C2D">
      <w:pPr>
        <w:pStyle w:val="BodyText"/>
        <w:ind w:left="821" w:right="140"/>
        <w:rPr>
          <w:sz w:val="24"/>
          <w:szCs w:val="24"/>
        </w:rPr>
      </w:pPr>
      <w:r w:rsidRPr="00AA3C2D">
        <w:rPr>
          <w:spacing w:val="-5"/>
          <w:sz w:val="24"/>
          <w:szCs w:val="24"/>
        </w:rPr>
        <w:t>Wate</w:t>
      </w:r>
      <w:r w:rsidRPr="00AA3C2D">
        <w:rPr>
          <w:spacing w:val="-4"/>
          <w:sz w:val="24"/>
          <w:szCs w:val="24"/>
        </w:rPr>
        <w:t>r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service</w:t>
      </w:r>
      <w:r w:rsidRPr="00AA3C2D">
        <w:rPr>
          <w:spacing w:val="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is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to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z w:val="24"/>
          <w:szCs w:val="24"/>
        </w:rPr>
        <w:t>be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provided</w:t>
      </w:r>
      <w:r w:rsidRPr="00AA3C2D">
        <w:rPr>
          <w:spacing w:val="1"/>
          <w:sz w:val="24"/>
          <w:szCs w:val="24"/>
        </w:rPr>
        <w:t xml:space="preserve"> by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individual</w:t>
      </w:r>
      <w:r w:rsidRPr="00AA3C2D">
        <w:rPr>
          <w:spacing w:val="3"/>
          <w:sz w:val="24"/>
          <w:szCs w:val="24"/>
        </w:rPr>
        <w:t xml:space="preserve"> </w:t>
      </w:r>
      <w:r w:rsidRPr="00AA3C2D">
        <w:rPr>
          <w:sz w:val="24"/>
          <w:szCs w:val="24"/>
        </w:rPr>
        <w:t xml:space="preserve">on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wells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operated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under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z w:val="24"/>
          <w:szCs w:val="24"/>
        </w:rPr>
        <w:t>a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State</w:t>
      </w:r>
      <w:r w:rsidRPr="00AA3C2D">
        <w:rPr>
          <w:spacing w:val="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approved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5"/>
          <w:sz w:val="24"/>
          <w:szCs w:val="24"/>
        </w:rPr>
        <w:t>Wate</w:t>
      </w:r>
      <w:r w:rsidRPr="00AA3C2D">
        <w:rPr>
          <w:spacing w:val="-4"/>
          <w:sz w:val="24"/>
          <w:szCs w:val="24"/>
        </w:rPr>
        <w:t>r</w:t>
      </w:r>
      <w:r w:rsidRPr="00AA3C2D">
        <w:rPr>
          <w:spacing w:val="7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Augmentation</w:t>
      </w:r>
      <w:r w:rsidRPr="00AA3C2D">
        <w:rPr>
          <w:spacing w:val="-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Plan.</w:t>
      </w:r>
    </w:p>
    <w:p w14:paraId="19F17EF8" w14:textId="77777777" w:rsidR="00AA3C2D" w:rsidRDefault="00AA3C2D" w:rsidP="00AA3C2D">
      <w:pPr>
        <w:spacing w:before="2"/>
        <w:rPr>
          <w:rFonts w:ascii="Times New Roman" w:eastAsia="Times New Roman" w:hAnsi="Times New Roman"/>
          <w:sz w:val="19"/>
          <w:szCs w:val="19"/>
        </w:rPr>
      </w:pPr>
    </w:p>
    <w:p w14:paraId="60A0B015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spacing w:before="71"/>
        <w:ind w:right="149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eastAsia="Times New Roman" w:hAnsi="Arial" w:cs="Arial"/>
          <w:i/>
          <w:sz w:val="24"/>
          <w:szCs w:val="24"/>
        </w:rPr>
        <w:t>A</w:t>
      </w:r>
      <w:r w:rsidRPr="00AA3C2D">
        <w:rPr>
          <w:rFonts w:ascii="Arial" w:eastAsia="Times New Roman" w:hAnsi="Arial" w:cs="Arial"/>
          <w:i/>
          <w:spacing w:val="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public</w:t>
      </w:r>
      <w:r w:rsidRPr="00AA3C2D">
        <w:rPr>
          <w:rFonts w:ascii="Arial" w:eastAsia="Times New Roman" w:hAnsi="Arial" w:cs="Arial"/>
          <w:i/>
          <w:spacing w:val="1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sewage</w:t>
      </w:r>
      <w:r w:rsidRPr="00AA3C2D">
        <w:rPr>
          <w:rFonts w:ascii="Arial" w:eastAsia="Times New Roman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disposal</w:t>
      </w:r>
      <w:r w:rsidRPr="00AA3C2D">
        <w:rPr>
          <w:rFonts w:ascii="Arial" w:eastAsia="Times New Roman" w:hAnsi="Arial" w:cs="Arial"/>
          <w:i/>
          <w:spacing w:val="1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system</w:t>
      </w:r>
      <w:r w:rsidRPr="00AA3C2D">
        <w:rPr>
          <w:rFonts w:ascii="Arial" w:eastAsia="Times New Roman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has</w:t>
      </w:r>
      <w:r w:rsidRPr="00AA3C2D">
        <w:rPr>
          <w:rFonts w:ascii="Arial" w:eastAsia="Times New Roman" w:hAnsi="Arial" w:cs="Arial"/>
          <w:i/>
          <w:spacing w:val="1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been</w:t>
      </w:r>
      <w:r w:rsidRPr="00AA3C2D">
        <w:rPr>
          <w:rFonts w:ascii="Arial" w:eastAsia="Times New Roman" w:hAnsi="Arial" w:cs="Arial"/>
          <w:i/>
          <w:spacing w:val="1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established</w:t>
      </w:r>
      <w:r w:rsidRPr="00AA3C2D">
        <w:rPr>
          <w:rFonts w:ascii="Arial" w:eastAsia="Times New Roman" w:hAnsi="Arial" w:cs="Arial"/>
          <w:i/>
          <w:spacing w:val="1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and,</w:t>
      </w:r>
      <w:r w:rsidRPr="00AA3C2D">
        <w:rPr>
          <w:rFonts w:ascii="Arial" w:eastAsia="Times New Roman" w:hAnsi="Arial" w:cs="Arial"/>
          <w:i/>
          <w:spacing w:val="1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if</w:t>
      </w:r>
      <w:r w:rsidRPr="00AA3C2D">
        <w:rPr>
          <w:rFonts w:ascii="Arial" w:eastAsia="Times New Roman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other</w:t>
      </w:r>
      <w:r w:rsidRPr="00AA3C2D">
        <w:rPr>
          <w:rFonts w:ascii="Arial" w:eastAsia="Times New Roman" w:hAnsi="Arial" w:cs="Arial"/>
          <w:i/>
          <w:spacing w:val="1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methods</w:t>
      </w:r>
      <w:r w:rsidRPr="00AA3C2D">
        <w:rPr>
          <w:rFonts w:ascii="Arial" w:eastAsia="Times New Roman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sewage</w:t>
      </w:r>
      <w:r w:rsidRPr="00AA3C2D">
        <w:rPr>
          <w:rFonts w:ascii="Arial" w:eastAsia="Times New Roman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disposal</w:t>
      </w:r>
      <w:r w:rsidRPr="00AA3C2D">
        <w:rPr>
          <w:rFonts w:ascii="Arial" w:eastAsia="Times New Roman" w:hAnsi="Arial" w:cs="Arial"/>
          <w:i/>
          <w:spacing w:val="93"/>
          <w:w w:val="9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>are</w:t>
      </w:r>
      <w:r w:rsidRPr="00AA3C2D">
        <w:rPr>
          <w:rFonts w:ascii="Arial" w:eastAsia="Times New Roman" w:hAnsi="Arial" w:cs="Arial"/>
          <w:i/>
          <w:spacing w:val="2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proposed,</w:t>
      </w:r>
      <w:r w:rsidRPr="00AA3C2D">
        <w:rPr>
          <w:rFonts w:ascii="Arial" w:eastAsia="Times New Roman" w:hAnsi="Arial" w:cs="Arial"/>
          <w:i/>
          <w:spacing w:val="2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2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system</w:t>
      </w:r>
      <w:r w:rsidRPr="00AA3C2D">
        <w:rPr>
          <w:rFonts w:ascii="Arial" w:eastAsia="Times New Roman" w:hAnsi="Arial" w:cs="Arial"/>
          <w:i/>
          <w:spacing w:val="2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complies</w:t>
      </w:r>
      <w:r w:rsidRPr="00AA3C2D">
        <w:rPr>
          <w:rFonts w:ascii="Arial" w:eastAsia="Times New Roman" w:hAnsi="Arial" w:cs="Arial"/>
          <w:i/>
          <w:spacing w:val="2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eastAsia="Times New Roman" w:hAnsi="Arial" w:cs="Arial"/>
          <w:i/>
          <w:spacing w:val="2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State</w:t>
      </w:r>
      <w:r w:rsidRPr="00AA3C2D">
        <w:rPr>
          <w:rFonts w:ascii="Arial" w:eastAsia="Times New Roman" w:hAnsi="Arial" w:cs="Arial"/>
          <w:i/>
          <w:spacing w:val="2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2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local</w:t>
      </w:r>
      <w:r w:rsidRPr="00AA3C2D">
        <w:rPr>
          <w:rFonts w:ascii="Arial" w:eastAsia="Times New Roman" w:hAnsi="Arial" w:cs="Arial"/>
          <w:i/>
          <w:spacing w:val="2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laws</w:t>
      </w:r>
      <w:r w:rsidRPr="00AA3C2D">
        <w:rPr>
          <w:rFonts w:ascii="Arial" w:eastAsia="Times New Roman" w:hAnsi="Arial" w:cs="Arial"/>
          <w:i/>
          <w:spacing w:val="2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2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regulations,</w:t>
      </w:r>
      <w:r w:rsidRPr="00AA3C2D">
        <w:rPr>
          <w:rFonts w:ascii="Arial" w:eastAsia="Times New Roman" w:hAnsi="Arial" w:cs="Arial"/>
          <w:i/>
          <w:spacing w:val="2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[C.R.S.</w:t>
      </w:r>
      <w:r w:rsidRPr="00AA3C2D">
        <w:rPr>
          <w:rFonts w:ascii="Arial" w:eastAsia="Times New Roman" w:hAnsi="Arial" w:cs="Arial"/>
          <w:i/>
          <w:spacing w:val="2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§30-28-</w:t>
      </w:r>
      <w:r w:rsidRPr="00AA3C2D">
        <w:rPr>
          <w:rFonts w:ascii="Arial" w:eastAsia="Times New Roman" w:hAnsi="Arial" w:cs="Arial"/>
          <w:i/>
          <w:spacing w:val="6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133(6)(b)]</w:t>
      </w:r>
      <w:r w:rsidRPr="00AA3C2D">
        <w:rPr>
          <w:rFonts w:ascii="Arial" w:eastAsia="Times New Roman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requirements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Chapter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8</w:t>
      </w:r>
      <w:r w:rsidRPr="00AA3C2D">
        <w:rPr>
          <w:rFonts w:ascii="Arial" w:eastAsia="Times New Roman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this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Code</w:t>
      </w:r>
      <w:r w:rsidRPr="00AA3C2D">
        <w:rPr>
          <w:rFonts w:ascii="Arial" w:eastAsia="Times New Roman" w:hAnsi="Arial" w:cs="Arial"/>
          <w:sz w:val="24"/>
          <w:szCs w:val="24"/>
        </w:rPr>
        <w:t>.</w:t>
      </w:r>
    </w:p>
    <w:p w14:paraId="0F8FF41E" w14:textId="77777777" w:rsidR="00AA3C2D" w:rsidRPr="00AA3C2D" w:rsidRDefault="00AA3C2D" w:rsidP="00AA3C2D">
      <w:pPr>
        <w:pStyle w:val="BodyText"/>
        <w:ind w:left="821" w:right="129"/>
        <w:rPr>
          <w:sz w:val="24"/>
          <w:szCs w:val="24"/>
        </w:rPr>
      </w:pPr>
      <w:proofErr w:type="gramStart"/>
      <w:r w:rsidRPr="00AA3C2D">
        <w:rPr>
          <w:spacing w:val="-5"/>
          <w:sz w:val="24"/>
          <w:szCs w:val="24"/>
        </w:rPr>
        <w:t>Wa</w:t>
      </w:r>
      <w:r w:rsidRPr="00AA3C2D">
        <w:rPr>
          <w:spacing w:val="-4"/>
          <w:sz w:val="24"/>
          <w:szCs w:val="24"/>
        </w:rPr>
        <w:t>s</w:t>
      </w:r>
      <w:r w:rsidRPr="00AA3C2D">
        <w:rPr>
          <w:spacing w:val="-5"/>
          <w:sz w:val="24"/>
          <w:szCs w:val="24"/>
        </w:rPr>
        <w:t>te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water</w:t>
      </w:r>
      <w:proofErr w:type="gramEnd"/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is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intended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to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be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treated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via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individual</w:t>
      </w:r>
      <w:r w:rsidRPr="00AA3C2D">
        <w:rPr>
          <w:spacing w:val="12"/>
          <w:sz w:val="24"/>
          <w:szCs w:val="24"/>
        </w:rPr>
        <w:t xml:space="preserve"> </w:t>
      </w:r>
      <w:proofErr w:type="spellStart"/>
      <w:r w:rsidRPr="00AA3C2D">
        <w:rPr>
          <w:sz w:val="24"/>
          <w:szCs w:val="24"/>
        </w:rPr>
        <w:t>on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proofErr w:type="spellEnd"/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septic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systems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designed,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constructed</w:t>
      </w:r>
      <w:r w:rsidRPr="00AA3C2D">
        <w:rPr>
          <w:spacing w:val="87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operated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under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State</w:t>
      </w:r>
      <w:r w:rsidRPr="00AA3C2D">
        <w:rPr>
          <w:spacing w:val="6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4"/>
          <w:sz w:val="24"/>
          <w:szCs w:val="24"/>
        </w:rPr>
        <w:t xml:space="preserve"> </w:t>
      </w:r>
      <w:r w:rsidRPr="00AA3C2D">
        <w:rPr>
          <w:sz w:val="24"/>
          <w:szCs w:val="24"/>
        </w:rPr>
        <w:t>County</w:t>
      </w:r>
      <w:r w:rsidRPr="00AA3C2D">
        <w:rPr>
          <w:spacing w:val="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Health</w:t>
      </w:r>
      <w:r w:rsidRPr="00AA3C2D">
        <w:rPr>
          <w:spacing w:val="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Department</w:t>
      </w:r>
      <w:r w:rsidRPr="00AA3C2D">
        <w:rPr>
          <w:spacing w:val="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rules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and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regulations</w:t>
      </w:r>
      <w:r w:rsidRPr="00AA3C2D">
        <w:rPr>
          <w:spacing w:val="6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4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accordance</w:t>
      </w:r>
      <w:r w:rsidRPr="00AA3C2D">
        <w:rPr>
          <w:spacing w:val="83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9"/>
          <w:sz w:val="24"/>
          <w:szCs w:val="24"/>
        </w:rPr>
        <w:t xml:space="preserve"> </w:t>
      </w:r>
      <w:r w:rsidRPr="00AA3C2D">
        <w:rPr>
          <w:spacing w:val="-5"/>
          <w:sz w:val="24"/>
          <w:szCs w:val="24"/>
        </w:rPr>
        <w:t>Wate</w:t>
      </w:r>
      <w:r w:rsidRPr="00AA3C2D">
        <w:rPr>
          <w:spacing w:val="-4"/>
          <w:sz w:val="24"/>
          <w:szCs w:val="24"/>
        </w:rPr>
        <w:t>r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Decree.</w:t>
      </w:r>
    </w:p>
    <w:p w14:paraId="2094D840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0938CF51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53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All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areas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proposed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which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may</w:t>
      </w:r>
      <w:r w:rsidRPr="00AA3C2D">
        <w:rPr>
          <w:rFonts w:ascii="Arial" w:eastAsia="Times New Roman" w:hAnsi="Arial" w:cs="Arial"/>
          <w:i/>
          <w:spacing w:val="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involve</w:t>
      </w:r>
      <w:r w:rsidRPr="00AA3C2D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soil</w:t>
      </w:r>
      <w:r w:rsidRPr="00AA3C2D">
        <w:rPr>
          <w:rFonts w:ascii="Arial" w:eastAsia="Times New Roman" w:hAnsi="Arial" w:cs="Arial"/>
          <w:i/>
          <w:spacing w:val="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or</w:t>
      </w:r>
      <w:r w:rsidRPr="00AA3C2D">
        <w:rPr>
          <w:rFonts w:ascii="Arial" w:eastAsia="Times New Roman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topographical</w:t>
      </w:r>
      <w:r w:rsidRPr="00AA3C2D">
        <w:rPr>
          <w:rFonts w:ascii="Arial" w:eastAsia="Times New Roman" w:hAnsi="Arial" w:cs="Arial"/>
          <w:i/>
          <w:spacing w:val="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conditions</w:t>
      </w:r>
      <w:r w:rsidRPr="00AA3C2D">
        <w:rPr>
          <w:rFonts w:ascii="Arial" w:eastAsia="Times New Roman" w:hAnsi="Arial" w:cs="Arial"/>
          <w:i/>
          <w:spacing w:val="8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presenting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hazards</w:t>
      </w:r>
      <w:r w:rsidRPr="00AA3C2D">
        <w:rPr>
          <w:rFonts w:ascii="Arial" w:eastAsia="Times New Roman" w:hAnsi="Arial" w:cs="Arial"/>
          <w:i/>
          <w:spacing w:val="1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or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requiring</w:t>
      </w:r>
      <w:r w:rsidRPr="00AA3C2D">
        <w:rPr>
          <w:rFonts w:ascii="Arial" w:eastAsia="Times New Roman" w:hAnsi="Arial" w:cs="Arial"/>
          <w:i/>
          <w:spacing w:val="1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special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precautions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have</w:t>
      </w:r>
      <w:r w:rsidRPr="00AA3C2D">
        <w:rPr>
          <w:rFonts w:ascii="Arial" w:eastAsia="Times New Roman" w:hAnsi="Arial" w:cs="Arial"/>
          <w:i/>
          <w:spacing w:val="1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been</w:t>
      </w:r>
      <w:r w:rsidRPr="00AA3C2D">
        <w:rPr>
          <w:rFonts w:ascii="Arial" w:eastAsia="Times New Roman" w:hAnsi="Arial" w:cs="Arial"/>
          <w:i/>
          <w:spacing w:val="1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identified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18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that</w:t>
      </w:r>
      <w:r w:rsidRPr="00AA3C2D">
        <w:rPr>
          <w:rFonts w:ascii="Arial" w:eastAsia="Times New Roman" w:hAnsi="Arial" w:cs="Arial"/>
          <w:i/>
          <w:spacing w:val="1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17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proposed</w:t>
      </w:r>
      <w:r w:rsidRPr="00AA3C2D">
        <w:rPr>
          <w:rFonts w:ascii="Arial" w:eastAsia="Times New Roman" w:hAnsi="Arial" w:cs="Arial"/>
          <w:i/>
          <w:spacing w:val="5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eastAsia="Times New Roman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is</w:t>
      </w:r>
      <w:r w:rsidRPr="00AA3C2D">
        <w:rPr>
          <w:rFonts w:ascii="Arial" w:eastAsia="Times New Roman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compatible</w:t>
      </w:r>
      <w:r w:rsidRPr="00AA3C2D">
        <w:rPr>
          <w:rFonts w:ascii="Arial" w:eastAsia="Times New Roman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eastAsia="Times New Roman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such</w:t>
      </w:r>
      <w:r w:rsidRPr="00AA3C2D">
        <w:rPr>
          <w:rFonts w:ascii="Arial" w:eastAsia="Times New Roman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conditions</w:t>
      </w:r>
      <w:r w:rsidRPr="00AA3C2D">
        <w:rPr>
          <w:rFonts w:ascii="Arial" w:eastAsia="Times New Roman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[C.R.S.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§30-28-133(6)(c)]</w:t>
      </w:r>
      <w:r w:rsidRPr="00AA3C2D">
        <w:rPr>
          <w:rFonts w:ascii="Arial" w:eastAsia="Times New Roman" w:hAnsi="Arial" w:cs="Arial"/>
          <w:spacing w:val="-1"/>
          <w:sz w:val="24"/>
          <w:szCs w:val="24"/>
        </w:rPr>
        <w:t>.</w:t>
      </w:r>
    </w:p>
    <w:p w14:paraId="63761583" w14:textId="77777777" w:rsidR="00AA3C2D" w:rsidRPr="00AA3C2D" w:rsidRDefault="00AA3C2D" w:rsidP="00AA3C2D">
      <w:pPr>
        <w:pStyle w:val="BodyText"/>
        <w:ind w:left="821" w:right="140"/>
        <w:rPr>
          <w:sz w:val="24"/>
          <w:szCs w:val="24"/>
        </w:rPr>
      </w:pPr>
      <w:r w:rsidRPr="00AA3C2D">
        <w:rPr>
          <w:sz w:val="24"/>
          <w:szCs w:val="24"/>
        </w:rPr>
        <w:t>A</w:t>
      </w:r>
      <w:r w:rsidRPr="00AA3C2D">
        <w:rPr>
          <w:spacing w:val="-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soils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report has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z w:val="24"/>
          <w:szCs w:val="24"/>
        </w:rPr>
        <w:t>been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prepared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z w:val="24"/>
          <w:szCs w:val="24"/>
        </w:rPr>
        <w:t>for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owner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will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comply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recommendations</w:t>
      </w:r>
      <w:r w:rsidRPr="00AA3C2D">
        <w:rPr>
          <w:spacing w:val="77"/>
          <w:sz w:val="24"/>
          <w:szCs w:val="24"/>
        </w:rPr>
        <w:t xml:space="preserve"> </w:t>
      </w:r>
      <w:proofErr w:type="gramStart"/>
      <w:r w:rsidRPr="00AA3C2D">
        <w:rPr>
          <w:sz w:val="24"/>
          <w:szCs w:val="24"/>
        </w:rPr>
        <w:t>of</w:t>
      </w:r>
      <w:proofErr w:type="gramEnd"/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report.</w:t>
      </w:r>
    </w:p>
    <w:p w14:paraId="4424408B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3DCCFB4C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48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lastRenderedPageBreak/>
        <w:t>Adequate</w:t>
      </w:r>
      <w:r w:rsidRPr="00AA3C2D">
        <w:rPr>
          <w:rFonts w:ascii="Arial" w:eastAsia="Times New Roman" w:hAnsi="Arial" w:cs="Arial"/>
          <w:i/>
          <w:spacing w:val="2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drainage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improvements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>are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>proposed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that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comply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State</w:t>
      </w:r>
      <w:r w:rsidRPr="00AA3C2D">
        <w:rPr>
          <w:rFonts w:ascii="Arial" w:eastAsia="Times New Roman" w:hAnsi="Arial" w:cs="Arial"/>
          <w:i/>
          <w:spacing w:val="2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Statute</w:t>
      </w:r>
      <w:r w:rsidRPr="00AA3C2D">
        <w:rPr>
          <w:rFonts w:ascii="Arial" w:eastAsia="Times New Roman" w:hAnsi="Arial" w:cs="Arial"/>
          <w:i/>
          <w:spacing w:val="2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[C.R.S.</w:t>
      </w:r>
      <w:r w:rsidRPr="00AA3C2D">
        <w:rPr>
          <w:rFonts w:ascii="Arial" w:eastAsia="Times New Roman" w:hAnsi="Arial" w:cs="Arial"/>
          <w:i/>
          <w:spacing w:val="26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§30-28-</w:t>
      </w:r>
      <w:r w:rsidRPr="00AA3C2D">
        <w:rPr>
          <w:rFonts w:ascii="Arial" w:eastAsia="Times New Roman" w:hAnsi="Arial" w:cs="Arial"/>
          <w:i/>
          <w:spacing w:val="89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133(3)(c)(VIII)]</w:t>
      </w:r>
      <w:r w:rsidRPr="00AA3C2D">
        <w:rPr>
          <w:rFonts w:ascii="Arial" w:eastAsia="Times New Roman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requirements </w:t>
      </w:r>
      <w:r w:rsidRPr="00AA3C2D">
        <w:rPr>
          <w:rFonts w:ascii="Arial" w:eastAsia="Times New Roman" w:hAnsi="Arial" w:cs="Arial"/>
          <w:i/>
          <w:sz w:val="24"/>
          <w:szCs w:val="24"/>
        </w:rPr>
        <w:t>of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this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Code</w:t>
      </w:r>
      <w:r w:rsidRPr="00AA3C2D">
        <w:rPr>
          <w:rFonts w:ascii="Arial" w:eastAsia="Times New Roman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z w:val="24"/>
          <w:szCs w:val="24"/>
        </w:rPr>
        <w:t>and</w:t>
      </w:r>
      <w:r w:rsidRPr="00AA3C2D">
        <w:rPr>
          <w:rFonts w:ascii="Arial" w:eastAsia="Times New Roman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eastAsia="Times New Roman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eastAsia="Times New Roman" w:hAnsi="Arial" w:cs="Arial"/>
          <w:i/>
          <w:spacing w:val="1"/>
          <w:sz w:val="24"/>
          <w:szCs w:val="24"/>
        </w:rPr>
        <w:t>ECM</w:t>
      </w:r>
      <w:r w:rsidRPr="00AA3C2D">
        <w:rPr>
          <w:rFonts w:ascii="Arial" w:eastAsia="Times New Roman" w:hAnsi="Arial" w:cs="Arial"/>
          <w:spacing w:val="1"/>
          <w:sz w:val="24"/>
          <w:szCs w:val="24"/>
        </w:rPr>
        <w:t>.</w:t>
      </w:r>
    </w:p>
    <w:p w14:paraId="7BD1748A" w14:textId="77777777" w:rsidR="00AA3C2D" w:rsidRPr="00AA3C2D" w:rsidRDefault="00AA3C2D" w:rsidP="00AA3C2D">
      <w:pPr>
        <w:pStyle w:val="BodyText"/>
        <w:ind w:left="821" w:right="130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proposed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Minor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consistent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submitted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Final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Drainage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Report.</w:t>
      </w:r>
      <w:r w:rsidRPr="00AA3C2D">
        <w:rPr>
          <w:spacing w:val="2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There</w:t>
      </w:r>
      <w:r w:rsidRPr="00AA3C2D">
        <w:rPr>
          <w:spacing w:val="81"/>
          <w:w w:val="99"/>
          <w:sz w:val="24"/>
          <w:szCs w:val="24"/>
        </w:rPr>
        <w:t xml:space="preserve"> </w:t>
      </w:r>
      <w:r w:rsidRPr="00AA3C2D">
        <w:rPr>
          <w:sz w:val="24"/>
          <w:szCs w:val="24"/>
        </w:rPr>
        <w:t>are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n</w:t>
      </w:r>
      <w:r w:rsidR="00504B0A">
        <w:rPr>
          <w:spacing w:val="-1"/>
          <w:sz w:val="24"/>
          <w:szCs w:val="24"/>
        </w:rPr>
        <w:t>o public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Drainage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 xml:space="preserve">facilities </w:t>
      </w:r>
      <w:r w:rsidRPr="00AA3C2D">
        <w:rPr>
          <w:sz w:val="24"/>
          <w:szCs w:val="24"/>
        </w:rPr>
        <w:t>needed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or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z w:val="24"/>
          <w:szCs w:val="24"/>
        </w:rPr>
        <w:t>proposed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this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development.</w:t>
      </w:r>
      <w:r w:rsidRPr="00AA3C2D">
        <w:rPr>
          <w:spacing w:val="4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owner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will comply</w:t>
      </w:r>
      <w:r w:rsidRPr="00AA3C2D">
        <w:rPr>
          <w:spacing w:val="6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requirements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drainage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report.</w:t>
      </w:r>
    </w:p>
    <w:p w14:paraId="2D70BB7C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58D54682" w14:textId="688D740F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48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Legal</w:t>
      </w:r>
      <w:r w:rsidRPr="00AA3C2D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10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physical</w:t>
      </w:r>
      <w:r w:rsidRPr="00AA3C2D">
        <w:rPr>
          <w:rFonts w:ascii="Arial" w:hAnsi="Arial" w:cs="Arial"/>
          <w:i/>
          <w:spacing w:val="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access</w:t>
      </w:r>
      <w:r w:rsidRPr="00AA3C2D">
        <w:rPr>
          <w:rFonts w:ascii="Arial" w:hAnsi="Arial" w:cs="Arial"/>
          <w:i/>
          <w:spacing w:val="10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is</w:t>
      </w:r>
      <w:r w:rsidRPr="00AA3C2D">
        <w:rPr>
          <w:rFonts w:ascii="Arial" w:hAnsi="Arial" w:cs="Arial"/>
          <w:i/>
          <w:spacing w:val="10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provided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to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all</w:t>
      </w:r>
      <w:r w:rsidRPr="00AA3C2D">
        <w:rPr>
          <w:rFonts w:ascii="Arial" w:hAnsi="Arial" w:cs="Arial"/>
          <w:i/>
          <w:spacing w:val="1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parcels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by</w:t>
      </w:r>
      <w:r w:rsidRPr="00AA3C2D">
        <w:rPr>
          <w:rFonts w:ascii="Arial" w:hAnsi="Arial" w:cs="Arial"/>
          <w:i/>
          <w:spacing w:val="10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public</w:t>
      </w:r>
      <w:r w:rsidRPr="00AA3C2D">
        <w:rPr>
          <w:rFonts w:ascii="Arial" w:hAnsi="Arial" w:cs="Arial"/>
          <w:i/>
          <w:spacing w:val="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rights-of-way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acceptable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to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County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in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compliance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this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Code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the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1"/>
          <w:sz w:val="24"/>
          <w:szCs w:val="24"/>
        </w:rPr>
        <w:t>ECM</w:t>
      </w:r>
      <w:r w:rsidRPr="00AA3C2D">
        <w:rPr>
          <w:rFonts w:ascii="Arial" w:hAnsi="Arial" w:cs="Arial"/>
          <w:spacing w:val="1"/>
          <w:sz w:val="24"/>
          <w:szCs w:val="24"/>
        </w:rPr>
        <w:t>.</w:t>
      </w:r>
    </w:p>
    <w:p w14:paraId="08FEC77D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3137CD38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50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Necessary</w:t>
      </w:r>
      <w:r w:rsidRPr="00AA3C2D">
        <w:rPr>
          <w:rFonts w:ascii="Arial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services,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including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police</w:t>
      </w:r>
      <w:r w:rsidRPr="00AA3C2D">
        <w:rPr>
          <w:rFonts w:ascii="Arial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3"/>
          <w:sz w:val="24"/>
          <w:szCs w:val="24"/>
        </w:rPr>
        <w:t>fire</w:t>
      </w:r>
      <w:r w:rsidRPr="00AA3C2D">
        <w:rPr>
          <w:rFonts w:ascii="Arial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protection,</w:t>
      </w:r>
      <w:r w:rsidRPr="00AA3C2D">
        <w:rPr>
          <w:rFonts w:ascii="Arial" w:hAnsi="Arial" w:cs="Arial"/>
          <w:i/>
          <w:spacing w:val="1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recreation,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utilities,</w:t>
      </w:r>
      <w:r w:rsidRPr="00AA3C2D">
        <w:rPr>
          <w:rFonts w:ascii="Arial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transportation</w:t>
      </w:r>
      <w:r w:rsidRPr="00AA3C2D">
        <w:rPr>
          <w:rFonts w:ascii="Arial" w:hAnsi="Arial" w:cs="Arial"/>
          <w:i/>
          <w:spacing w:val="8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systems,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3"/>
          <w:sz w:val="24"/>
          <w:szCs w:val="24"/>
        </w:rPr>
        <w:t>are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or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will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be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made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available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to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serve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the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proposed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subdivision</w:t>
      </w:r>
      <w:r w:rsidRPr="00AA3C2D">
        <w:rPr>
          <w:rFonts w:ascii="Arial" w:hAnsi="Arial" w:cs="Arial"/>
          <w:sz w:val="24"/>
          <w:szCs w:val="24"/>
        </w:rPr>
        <w:t>.</w:t>
      </w:r>
    </w:p>
    <w:p w14:paraId="44C8A9C5" w14:textId="5F724F0D" w:rsidR="00AA3C2D" w:rsidRPr="00AA3C2D" w:rsidRDefault="00AA3C2D" w:rsidP="00AA3C2D">
      <w:pPr>
        <w:pStyle w:val="BodyText"/>
        <w:ind w:left="821" w:right="116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located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within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jurisdiction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2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El</w:t>
      </w:r>
      <w:r w:rsidRPr="00AA3C2D">
        <w:rPr>
          <w:spacing w:val="2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Paso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z w:val="24"/>
          <w:szCs w:val="24"/>
        </w:rPr>
        <w:t>County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Sheriff's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2"/>
          <w:sz w:val="24"/>
          <w:szCs w:val="24"/>
        </w:rPr>
        <w:t>Office.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Sheriff's</w:t>
      </w:r>
      <w:r w:rsidRPr="00AA3C2D">
        <w:rPr>
          <w:spacing w:val="6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office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z w:val="24"/>
          <w:szCs w:val="24"/>
        </w:rPr>
        <w:t>currently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provides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police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protection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z w:val="24"/>
          <w:szCs w:val="24"/>
        </w:rPr>
        <w:t>for</w:t>
      </w:r>
      <w:r w:rsidRPr="00AA3C2D">
        <w:rPr>
          <w:spacing w:val="17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surrounding</w:t>
      </w:r>
      <w:r w:rsidRPr="00AA3C2D">
        <w:rPr>
          <w:spacing w:val="1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area.</w:t>
      </w:r>
      <w:r w:rsidRPr="00AA3C2D">
        <w:rPr>
          <w:spacing w:val="36"/>
          <w:sz w:val="24"/>
          <w:szCs w:val="24"/>
        </w:rPr>
        <w:t xml:space="preserve"> </w:t>
      </w:r>
      <w:r w:rsidR="00932B35">
        <w:rPr>
          <w:spacing w:val="-1"/>
          <w:sz w:val="24"/>
          <w:szCs w:val="24"/>
        </w:rPr>
        <w:t>This Minor Subdivision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is</w:t>
      </w:r>
      <w:r w:rsidRPr="00AA3C2D">
        <w:rPr>
          <w:spacing w:val="3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located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within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37"/>
          <w:sz w:val="24"/>
          <w:szCs w:val="24"/>
        </w:rPr>
        <w:t xml:space="preserve"> </w:t>
      </w:r>
      <w:r w:rsidR="00FD59C0">
        <w:rPr>
          <w:spacing w:val="-1"/>
          <w:sz w:val="24"/>
          <w:szCs w:val="24"/>
        </w:rPr>
        <w:t>Falcon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Fire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Protection</w:t>
      </w:r>
      <w:r w:rsidRPr="00AA3C2D">
        <w:rPr>
          <w:spacing w:val="3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District</w:t>
      </w:r>
      <w:r w:rsidRPr="00AA3C2D">
        <w:rPr>
          <w:spacing w:val="3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which</w:t>
      </w:r>
      <w:r w:rsidRPr="00AA3C2D">
        <w:rPr>
          <w:spacing w:val="3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is</w:t>
      </w:r>
      <w:r w:rsidRPr="00AA3C2D">
        <w:rPr>
          <w:spacing w:val="8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providing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fire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protection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z w:val="24"/>
          <w:szCs w:val="24"/>
        </w:rPr>
        <w:t>for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and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z w:val="24"/>
          <w:szCs w:val="24"/>
        </w:rPr>
        <w:t>has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agreed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to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serve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this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subdivision.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5"/>
          <w:sz w:val="24"/>
          <w:szCs w:val="24"/>
        </w:rPr>
        <w:t>Wate</w:t>
      </w:r>
      <w:r w:rsidRPr="00AA3C2D">
        <w:rPr>
          <w:spacing w:val="-4"/>
          <w:sz w:val="24"/>
          <w:szCs w:val="24"/>
        </w:rPr>
        <w:t>r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z w:val="24"/>
          <w:szCs w:val="24"/>
        </w:rPr>
        <w:t>sanitary</w:t>
      </w:r>
      <w:r w:rsidRPr="00AA3C2D">
        <w:rPr>
          <w:spacing w:val="6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sewer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provisions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z w:val="24"/>
          <w:szCs w:val="24"/>
        </w:rPr>
        <w:t>are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discussed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z w:val="24"/>
          <w:szCs w:val="24"/>
        </w:rPr>
        <w:t>in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items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z w:val="24"/>
          <w:szCs w:val="24"/>
        </w:rPr>
        <w:t>4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z w:val="24"/>
          <w:szCs w:val="24"/>
        </w:rPr>
        <w:t>&amp;</w:t>
      </w:r>
      <w:r w:rsidRPr="00AA3C2D">
        <w:rPr>
          <w:spacing w:val="15"/>
          <w:sz w:val="24"/>
          <w:szCs w:val="24"/>
        </w:rPr>
        <w:t xml:space="preserve"> </w:t>
      </w:r>
      <w:r w:rsidRPr="00AA3C2D">
        <w:rPr>
          <w:sz w:val="24"/>
          <w:szCs w:val="24"/>
        </w:rPr>
        <w:t>5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above.</w:t>
      </w:r>
      <w:r w:rsidRPr="00AA3C2D">
        <w:rPr>
          <w:spacing w:val="1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z w:val="24"/>
          <w:szCs w:val="24"/>
        </w:rPr>
        <w:t>property</w:t>
      </w:r>
      <w:r w:rsidRPr="00AA3C2D">
        <w:rPr>
          <w:spacing w:val="1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is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located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within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service</w:t>
      </w:r>
      <w:r w:rsidRPr="00AA3C2D">
        <w:rPr>
          <w:spacing w:val="71"/>
          <w:w w:val="9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areas</w:t>
      </w:r>
      <w:r w:rsidRPr="00AA3C2D">
        <w:rPr>
          <w:spacing w:val="21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2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Mountain</w:t>
      </w:r>
      <w:r w:rsidRPr="00AA3C2D">
        <w:rPr>
          <w:spacing w:val="18"/>
          <w:sz w:val="24"/>
          <w:szCs w:val="24"/>
        </w:rPr>
        <w:t xml:space="preserve"> </w:t>
      </w:r>
      <w:r w:rsidRPr="00AA3C2D">
        <w:rPr>
          <w:spacing w:val="-4"/>
          <w:sz w:val="24"/>
          <w:szCs w:val="24"/>
        </w:rPr>
        <w:t>V</w:t>
      </w:r>
      <w:r w:rsidRPr="00AA3C2D">
        <w:rPr>
          <w:spacing w:val="-5"/>
          <w:sz w:val="24"/>
          <w:szCs w:val="24"/>
        </w:rPr>
        <w:t>ie</w:t>
      </w:r>
      <w:r w:rsidRPr="00AA3C2D">
        <w:rPr>
          <w:spacing w:val="-4"/>
          <w:sz w:val="24"/>
          <w:szCs w:val="24"/>
        </w:rPr>
        <w:t>w</w:t>
      </w:r>
      <w:r w:rsidRPr="00AA3C2D">
        <w:rPr>
          <w:spacing w:val="2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Electric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Association,</w:t>
      </w:r>
      <w:r w:rsidRPr="00AA3C2D">
        <w:rPr>
          <w:spacing w:val="22"/>
          <w:sz w:val="24"/>
          <w:szCs w:val="24"/>
        </w:rPr>
        <w:t xml:space="preserve"> </w:t>
      </w:r>
      <w:proofErr w:type="spellStart"/>
      <w:r w:rsidRPr="00AA3C2D">
        <w:rPr>
          <w:spacing w:val="-1"/>
          <w:sz w:val="24"/>
          <w:szCs w:val="24"/>
        </w:rPr>
        <w:t>Centurylink</w:t>
      </w:r>
      <w:proofErr w:type="spellEnd"/>
      <w:r w:rsidRPr="00AA3C2D">
        <w:rPr>
          <w:spacing w:val="93"/>
          <w:sz w:val="24"/>
          <w:szCs w:val="24"/>
        </w:rPr>
        <w:t xml:space="preserve"> </w:t>
      </w:r>
      <w:r w:rsidRPr="00AA3C2D">
        <w:rPr>
          <w:spacing w:val="-2"/>
          <w:sz w:val="24"/>
          <w:szCs w:val="24"/>
        </w:rPr>
        <w:t>Telephone,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School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District</w:t>
      </w:r>
      <w:r w:rsidRPr="00AA3C2D">
        <w:rPr>
          <w:spacing w:val="14"/>
          <w:sz w:val="24"/>
          <w:szCs w:val="24"/>
        </w:rPr>
        <w:t xml:space="preserve"> </w:t>
      </w:r>
      <w:r w:rsidR="00FD59C0">
        <w:rPr>
          <w:spacing w:val="14"/>
          <w:sz w:val="24"/>
          <w:szCs w:val="24"/>
        </w:rPr>
        <w:t>49</w:t>
      </w:r>
      <w:r w:rsidRPr="00AA3C2D">
        <w:rPr>
          <w:sz w:val="24"/>
          <w:szCs w:val="24"/>
        </w:rPr>
        <w:t>,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which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will</w:t>
      </w:r>
      <w:r w:rsidRPr="00AA3C2D">
        <w:rPr>
          <w:spacing w:val="1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serve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1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subdivision.</w:t>
      </w:r>
      <w:r w:rsidRPr="00AA3C2D">
        <w:rPr>
          <w:spacing w:val="2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Transportation</w:t>
      </w:r>
      <w:r w:rsidRPr="00AA3C2D">
        <w:rPr>
          <w:spacing w:val="12"/>
          <w:sz w:val="24"/>
          <w:szCs w:val="24"/>
        </w:rPr>
        <w:t xml:space="preserve"> </w:t>
      </w:r>
      <w:r w:rsidRPr="00AA3C2D">
        <w:rPr>
          <w:sz w:val="24"/>
          <w:szCs w:val="24"/>
        </w:rPr>
        <w:t>is</w:t>
      </w:r>
      <w:r w:rsidRPr="00AA3C2D">
        <w:rPr>
          <w:spacing w:val="53"/>
          <w:sz w:val="24"/>
          <w:szCs w:val="24"/>
        </w:rPr>
        <w:t xml:space="preserve"> </w:t>
      </w:r>
      <w:r w:rsidRPr="00AA3C2D">
        <w:rPr>
          <w:sz w:val="24"/>
          <w:szCs w:val="24"/>
        </w:rPr>
        <w:t>being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facilitated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1"/>
          <w:sz w:val="24"/>
          <w:szCs w:val="24"/>
        </w:rPr>
        <w:t>by</w:t>
      </w:r>
      <w:r w:rsidRPr="00AA3C2D">
        <w:rPr>
          <w:spacing w:val="-9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existing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adjacent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z w:val="24"/>
          <w:szCs w:val="24"/>
        </w:rPr>
        <w:t>roadway</w:t>
      </w:r>
      <w:r w:rsidRPr="00AA3C2D">
        <w:rPr>
          <w:spacing w:val="-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system.</w:t>
      </w:r>
    </w:p>
    <w:p w14:paraId="6125CEE5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027F095A" w14:textId="77777777" w:rsidR="00AA3C2D" w:rsidRPr="00AA3C2D" w:rsidRDefault="00AA3C2D" w:rsidP="00AA3C2D">
      <w:pPr>
        <w:numPr>
          <w:ilvl w:val="3"/>
          <w:numId w:val="6"/>
        </w:numPr>
        <w:tabs>
          <w:tab w:val="left" w:pos="822"/>
        </w:tabs>
        <w:ind w:right="145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Minor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plans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provide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evidence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to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show</w:t>
      </w:r>
      <w:r w:rsidRPr="00AA3C2D">
        <w:rPr>
          <w:rFonts w:ascii="Arial" w:hAnsi="Arial" w:cs="Arial"/>
          <w:i/>
          <w:spacing w:val="54"/>
          <w:sz w:val="24"/>
          <w:szCs w:val="24"/>
        </w:rPr>
        <w:t xml:space="preserve"> </w:t>
      </w:r>
      <w:proofErr w:type="gramStart"/>
      <w:r w:rsidRPr="00AA3C2D">
        <w:rPr>
          <w:rFonts w:ascii="Arial" w:hAnsi="Arial" w:cs="Arial"/>
          <w:i/>
          <w:spacing w:val="-1"/>
          <w:sz w:val="24"/>
          <w:szCs w:val="24"/>
        </w:rPr>
        <w:t>that</w:t>
      </w:r>
      <w:r w:rsidRPr="00AA3C2D">
        <w:rPr>
          <w:rFonts w:ascii="Arial" w:hAnsi="Arial" w:cs="Arial"/>
          <w:i/>
          <w:sz w:val="24"/>
          <w:szCs w:val="24"/>
        </w:rPr>
        <w:t xml:space="preserve">  the</w:t>
      </w:r>
      <w:proofErr w:type="gramEnd"/>
      <w:r w:rsidRPr="00AA3C2D">
        <w:rPr>
          <w:rFonts w:ascii="Arial" w:hAnsi="Arial" w:cs="Arial"/>
          <w:i/>
          <w:spacing w:val="5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proposed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methods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for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3"/>
          <w:sz w:val="24"/>
          <w:szCs w:val="24"/>
        </w:rPr>
        <w:t>fire</w:t>
      </w:r>
      <w:r w:rsidRPr="00AA3C2D">
        <w:rPr>
          <w:rFonts w:ascii="Arial" w:hAnsi="Arial" w:cs="Arial"/>
          <w:i/>
          <w:spacing w:val="65"/>
          <w:w w:val="9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protection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comply</w:t>
      </w:r>
      <w:r w:rsidRPr="00AA3C2D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Chapter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6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this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Code</w:t>
      </w:r>
      <w:r w:rsidRPr="00AA3C2D">
        <w:rPr>
          <w:rFonts w:ascii="Arial" w:hAnsi="Arial" w:cs="Arial"/>
          <w:sz w:val="24"/>
          <w:szCs w:val="24"/>
        </w:rPr>
        <w:t>.</w:t>
      </w:r>
    </w:p>
    <w:p w14:paraId="5E967339" w14:textId="4118BAE4" w:rsidR="00AA3C2D" w:rsidRPr="00AA3C2D" w:rsidRDefault="00905990" w:rsidP="00AA3C2D">
      <w:pPr>
        <w:pStyle w:val="BodyText"/>
        <w:ind w:left="821" w:right="126"/>
        <w:rPr>
          <w:sz w:val="24"/>
          <w:szCs w:val="24"/>
        </w:rPr>
      </w:pPr>
      <w:r>
        <w:rPr>
          <w:spacing w:val="25"/>
          <w:sz w:val="24"/>
          <w:szCs w:val="24"/>
        </w:rPr>
        <w:t>This Minor Subdivision</w:t>
      </w:r>
      <w:r w:rsidR="00AA3C2D" w:rsidRPr="00AA3C2D">
        <w:rPr>
          <w:spacing w:val="25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is</w:t>
      </w:r>
      <w:r w:rsidR="00AA3C2D" w:rsidRPr="00AA3C2D">
        <w:rPr>
          <w:spacing w:val="27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located</w:t>
      </w:r>
      <w:r w:rsidR="00AA3C2D" w:rsidRPr="00AA3C2D">
        <w:rPr>
          <w:spacing w:val="25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within</w:t>
      </w:r>
      <w:r w:rsidR="00AA3C2D" w:rsidRPr="00AA3C2D">
        <w:rPr>
          <w:spacing w:val="26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the</w:t>
      </w:r>
      <w:r w:rsidR="00AA3C2D" w:rsidRPr="00AA3C2D">
        <w:rPr>
          <w:spacing w:val="25"/>
          <w:sz w:val="24"/>
          <w:szCs w:val="24"/>
        </w:rPr>
        <w:t xml:space="preserve"> </w:t>
      </w:r>
      <w:r w:rsidR="00FD59C0">
        <w:rPr>
          <w:spacing w:val="-1"/>
          <w:sz w:val="24"/>
          <w:szCs w:val="24"/>
        </w:rPr>
        <w:t>Falcon</w:t>
      </w:r>
      <w:r w:rsidR="00AA3C2D" w:rsidRPr="00AA3C2D">
        <w:rPr>
          <w:spacing w:val="26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Fire</w:t>
      </w:r>
      <w:r w:rsidR="00AA3C2D" w:rsidRPr="00AA3C2D">
        <w:rPr>
          <w:spacing w:val="26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Protection</w:t>
      </w:r>
      <w:r w:rsidR="00AA3C2D" w:rsidRPr="00AA3C2D">
        <w:rPr>
          <w:spacing w:val="26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District</w:t>
      </w:r>
      <w:r w:rsidR="00AA3C2D" w:rsidRPr="00AA3C2D">
        <w:rPr>
          <w:spacing w:val="85"/>
          <w:w w:val="99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which</w:t>
      </w:r>
      <w:r w:rsidR="00AA3C2D" w:rsidRPr="00AA3C2D">
        <w:rPr>
          <w:spacing w:val="-3"/>
          <w:sz w:val="24"/>
          <w:szCs w:val="24"/>
        </w:rPr>
        <w:t xml:space="preserve"> </w:t>
      </w:r>
      <w:proofErr w:type="gramStart"/>
      <w:r w:rsidR="00AA3C2D" w:rsidRPr="00AA3C2D">
        <w:rPr>
          <w:sz w:val="24"/>
          <w:szCs w:val="24"/>
        </w:rPr>
        <w:t>is</w:t>
      </w:r>
      <w:r w:rsidR="00AA3C2D" w:rsidRPr="00AA3C2D">
        <w:rPr>
          <w:spacing w:val="-1"/>
          <w:sz w:val="24"/>
          <w:szCs w:val="24"/>
        </w:rPr>
        <w:t xml:space="preserve"> providing</w:t>
      </w:r>
      <w:proofErr w:type="gramEnd"/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fire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protection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for</w:t>
      </w:r>
      <w:r w:rsidR="00AA3C2D" w:rsidRPr="00AA3C2D">
        <w:rPr>
          <w:spacing w:val="-1"/>
          <w:sz w:val="24"/>
          <w:szCs w:val="24"/>
        </w:rPr>
        <w:t xml:space="preserve"> the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site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and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the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surrounding</w:t>
      </w:r>
      <w:r w:rsidR="00AA3C2D" w:rsidRPr="00AA3C2D">
        <w:rPr>
          <w:spacing w:val="-3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area.</w:t>
      </w:r>
      <w:r w:rsidR="00AA3C2D" w:rsidRPr="00AA3C2D">
        <w:rPr>
          <w:spacing w:val="49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The</w:t>
      </w:r>
      <w:r w:rsidR="00AA3C2D" w:rsidRPr="00AA3C2D">
        <w:rPr>
          <w:spacing w:val="-2"/>
          <w:sz w:val="24"/>
          <w:szCs w:val="24"/>
        </w:rPr>
        <w:t xml:space="preserve"> </w:t>
      </w:r>
      <w:proofErr w:type="gramStart"/>
      <w:r w:rsidR="00AA3C2D" w:rsidRPr="00AA3C2D">
        <w:rPr>
          <w:spacing w:val="-1"/>
          <w:sz w:val="24"/>
          <w:szCs w:val="24"/>
        </w:rPr>
        <w:t>District</w:t>
      </w:r>
      <w:proofErr w:type="gramEnd"/>
      <w:r w:rsidR="00AA3C2D" w:rsidRPr="00AA3C2D">
        <w:rPr>
          <w:spacing w:val="-1"/>
          <w:sz w:val="24"/>
          <w:szCs w:val="24"/>
        </w:rPr>
        <w:t xml:space="preserve"> has agreed</w:t>
      </w:r>
      <w:r w:rsidR="00AA3C2D" w:rsidRPr="00AA3C2D">
        <w:rPr>
          <w:spacing w:val="-2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to</w:t>
      </w:r>
      <w:r w:rsidR="00AA3C2D" w:rsidRPr="00AA3C2D">
        <w:rPr>
          <w:spacing w:val="87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serve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this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subdivision.</w:t>
      </w:r>
      <w:r w:rsidR="00AA3C2D" w:rsidRPr="00AA3C2D">
        <w:rPr>
          <w:spacing w:val="41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Building</w:t>
      </w:r>
      <w:r w:rsidR="00AA3C2D" w:rsidRPr="00AA3C2D">
        <w:rPr>
          <w:spacing w:val="47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permits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for</w:t>
      </w:r>
      <w:r w:rsidR="00AA3C2D" w:rsidRPr="00AA3C2D">
        <w:rPr>
          <w:spacing w:val="49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each</w:t>
      </w:r>
      <w:r w:rsidR="00AA3C2D" w:rsidRPr="00AA3C2D">
        <w:rPr>
          <w:spacing w:val="47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structure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shall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be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in</w:t>
      </w:r>
      <w:r w:rsidR="00AA3C2D" w:rsidRPr="00AA3C2D">
        <w:rPr>
          <w:spacing w:val="47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accordance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with</w:t>
      </w:r>
      <w:r w:rsidR="00AA3C2D" w:rsidRPr="00AA3C2D">
        <w:rPr>
          <w:spacing w:val="48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the</w:t>
      </w:r>
      <w:r w:rsidR="00AA3C2D" w:rsidRPr="00AA3C2D">
        <w:rPr>
          <w:spacing w:val="89"/>
          <w:w w:val="99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requirements</w:t>
      </w:r>
      <w:r w:rsidR="00AA3C2D" w:rsidRPr="00AA3C2D">
        <w:rPr>
          <w:spacing w:val="30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of</w:t>
      </w:r>
      <w:r w:rsidR="00AA3C2D" w:rsidRPr="00AA3C2D">
        <w:rPr>
          <w:spacing w:val="31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the</w:t>
      </w:r>
      <w:r w:rsidR="00AA3C2D" w:rsidRPr="00AA3C2D">
        <w:rPr>
          <w:spacing w:val="29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Fire</w:t>
      </w:r>
      <w:r w:rsidR="00AA3C2D" w:rsidRPr="00AA3C2D">
        <w:rPr>
          <w:spacing w:val="30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District</w:t>
      </w:r>
      <w:r w:rsidR="00AA3C2D" w:rsidRPr="00AA3C2D">
        <w:rPr>
          <w:spacing w:val="3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as</w:t>
      </w:r>
      <w:r w:rsidR="00AA3C2D" w:rsidRPr="00AA3C2D">
        <w:rPr>
          <w:spacing w:val="33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administered</w:t>
      </w:r>
      <w:r w:rsidR="00AA3C2D" w:rsidRPr="00AA3C2D">
        <w:rPr>
          <w:spacing w:val="31"/>
          <w:sz w:val="24"/>
          <w:szCs w:val="24"/>
        </w:rPr>
        <w:t xml:space="preserve"> </w:t>
      </w:r>
      <w:r w:rsidR="00AA3C2D" w:rsidRPr="00AA3C2D">
        <w:rPr>
          <w:spacing w:val="1"/>
          <w:sz w:val="24"/>
          <w:szCs w:val="24"/>
        </w:rPr>
        <w:t>by</w:t>
      </w:r>
      <w:r w:rsidR="00AA3C2D" w:rsidRPr="00AA3C2D">
        <w:rPr>
          <w:spacing w:val="26"/>
          <w:sz w:val="24"/>
          <w:szCs w:val="24"/>
        </w:rPr>
        <w:t xml:space="preserve"> </w:t>
      </w:r>
      <w:r w:rsidR="00AA3C2D" w:rsidRPr="00AA3C2D">
        <w:rPr>
          <w:sz w:val="24"/>
          <w:szCs w:val="24"/>
        </w:rPr>
        <w:t>the</w:t>
      </w:r>
      <w:r w:rsidR="00AA3C2D" w:rsidRPr="00AA3C2D">
        <w:rPr>
          <w:spacing w:val="30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Pikes</w:t>
      </w:r>
      <w:r w:rsidR="00AA3C2D" w:rsidRPr="00AA3C2D">
        <w:rPr>
          <w:spacing w:val="3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Peak</w:t>
      </w:r>
      <w:r w:rsidR="00AA3C2D" w:rsidRPr="00AA3C2D">
        <w:rPr>
          <w:spacing w:val="30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Regional</w:t>
      </w:r>
      <w:r w:rsidR="00AA3C2D" w:rsidRPr="00AA3C2D">
        <w:rPr>
          <w:spacing w:val="32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Building</w:t>
      </w:r>
      <w:r w:rsidR="00AA3C2D" w:rsidRPr="00AA3C2D">
        <w:rPr>
          <w:spacing w:val="71"/>
          <w:sz w:val="24"/>
          <w:szCs w:val="24"/>
        </w:rPr>
        <w:t xml:space="preserve"> </w:t>
      </w:r>
      <w:r w:rsidR="00AA3C2D" w:rsidRPr="00AA3C2D">
        <w:rPr>
          <w:spacing w:val="-1"/>
          <w:sz w:val="24"/>
          <w:szCs w:val="24"/>
        </w:rPr>
        <w:t>Department.</w:t>
      </w:r>
    </w:p>
    <w:p w14:paraId="4CCF2E05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43255E44" w14:textId="77777777" w:rsidR="00AA3C2D" w:rsidRPr="00AA3C2D" w:rsidRDefault="00AA3C2D" w:rsidP="00AA3C2D">
      <w:pPr>
        <w:numPr>
          <w:ilvl w:val="0"/>
          <w:numId w:val="7"/>
        </w:numPr>
        <w:tabs>
          <w:tab w:val="left" w:pos="822"/>
        </w:tabs>
        <w:ind w:right="150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Off-site</w:t>
      </w:r>
      <w:r w:rsidRPr="00AA3C2D">
        <w:rPr>
          <w:rFonts w:ascii="Arial" w:hAnsi="Arial" w:cs="Arial"/>
          <w:i/>
          <w:spacing w:val="1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impacts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3"/>
          <w:sz w:val="24"/>
          <w:szCs w:val="24"/>
        </w:rPr>
        <w:t>were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evaluated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related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off-site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improvements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3"/>
          <w:sz w:val="24"/>
          <w:szCs w:val="24"/>
        </w:rPr>
        <w:t>are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roughly</w:t>
      </w:r>
      <w:r w:rsidRPr="00AA3C2D">
        <w:rPr>
          <w:rFonts w:ascii="Arial" w:hAnsi="Arial" w:cs="Arial"/>
          <w:i/>
          <w:spacing w:val="1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proportional</w:t>
      </w:r>
      <w:r w:rsidRPr="00AA3C2D">
        <w:rPr>
          <w:rFonts w:ascii="Arial" w:hAnsi="Arial" w:cs="Arial"/>
          <w:i/>
          <w:spacing w:val="1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will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mitigate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impacts</w:t>
      </w:r>
      <w:r w:rsidRPr="00AA3C2D">
        <w:rPr>
          <w:rFonts w:ascii="Arial" w:hAnsi="Arial" w:cs="Arial"/>
          <w:i/>
          <w:spacing w:val="5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5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in</w:t>
      </w:r>
      <w:r w:rsidRPr="00AA3C2D">
        <w:rPr>
          <w:rFonts w:ascii="Arial" w:hAnsi="Arial" w:cs="Arial"/>
          <w:i/>
          <w:spacing w:val="5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accordance</w:t>
      </w:r>
      <w:r w:rsidRPr="00AA3C2D">
        <w:rPr>
          <w:rFonts w:ascii="Arial" w:hAnsi="Arial" w:cs="Arial"/>
          <w:i/>
          <w:spacing w:val="5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with</w:t>
      </w:r>
      <w:r w:rsidRPr="00AA3C2D">
        <w:rPr>
          <w:rFonts w:ascii="Arial" w:hAnsi="Arial" w:cs="Arial"/>
          <w:i/>
          <w:spacing w:val="5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applicable</w:t>
      </w:r>
      <w:r w:rsidRPr="00AA3C2D">
        <w:rPr>
          <w:rFonts w:ascii="Arial" w:hAnsi="Arial" w:cs="Arial"/>
          <w:i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requirements</w:t>
      </w:r>
      <w:r w:rsidRPr="00AA3C2D">
        <w:rPr>
          <w:rFonts w:ascii="Arial" w:hAnsi="Arial" w:cs="Arial"/>
          <w:i/>
          <w:spacing w:val="5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of</w:t>
      </w:r>
      <w:r w:rsidRPr="00AA3C2D">
        <w:rPr>
          <w:rFonts w:ascii="Arial" w:hAnsi="Arial" w:cs="Arial"/>
          <w:i/>
          <w:spacing w:val="63"/>
          <w:w w:val="9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Chapter</w:t>
      </w:r>
      <w:r w:rsidRPr="00AA3C2D">
        <w:rPr>
          <w:rFonts w:ascii="Arial" w:hAnsi="Arial" w:cs="Arial"/>
          <w:i/>
          <w:spacing w:val="-8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8.</w:t>
      </w:r>
    </w:p>
    <w:p w14:paraId="0B9E387D" w14:textId="77777777" w:rsidR="00AA3C2D" w:rsidRPr="00AA3C2D" w:rsidRDefault="00AA3C2D" w:rsidP="00AA3C2D">
      <w:pPr>
        <w:spacing w:before="2"/>
        <w:rPr>
          <w:rFonts w:ascii="Arial" w:eastAsia="Times New Roman" w:hAnsi="Arial" w:cs="Arial"/>
          <w:i/>
          <w:sz w:val="24"/>
          <w:szCs w:val="24"/>
        </w:rPr>
      </w:pPr>
    </w:p>
    <w:p w14:paraId="0A5AFBD0" w14:textId="77777777" w:rsidR="00AA3C2D" w:rsidRPr="00AA3C2D" w:rsidRDefault="00AA3C2D" w:rsidP="00AA3C2D">
      <w:pPr>
        <w:numPr>
          <w:ilvl w:val="0"/>
          <w:numId w:val="7"/>
        </w:numPr>
        <w:tabs>
          <w:tab w:val="left" w:pos="822"/>
        </w:tabs>
        <w:ind w:right="132"/>
        <w:jc w:val="both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Adequate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public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facilities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or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infrastructure,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or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cash-in-lieu,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for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impacts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reasonably</w:t>
      </w:r>
      <w:r w:rsidRPr="00AA3C2D">
        <w:rPr>
          <w:rFonts w:ascii="Arial" w:hAnsi="Arial" w:cs="Arial"/>
          <w:i/>
          <w:spacing w:val="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related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to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87"/>
          <w:w w:val="9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proposed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have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been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constructed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or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3"/>
          <w:sz w:val="24"/>
          <w:szCs w:val="24"/>
        </w:rPr>
        <w:t>are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financially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guaranteed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2"/>
          <w:sz w:val="24"/>
          <w:szCs w:val="24"/>
        </w:rPr>
        <w:t>through</w:t>
      </w:r>
      <w:r w:rsidRPr="00AA3C2D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SIA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so</w:t>
      </w:r>
      <w:r w:rsidRPr="00AA3C2D">
        <w:rPr>
          <w:rFonts w:ascii="Arial" w:hAnsi="Arial" w:cs="Arial"/>
          <w:i/>
          <w:spacing w:val="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the</w:t>
      </w:r>
      <w:r w:rsidRPr="00AA3C2D">
        <w:rPr>
          <w:rFonts w:ascii="Arial" w:hAnsi="Arial" w:cs="Arial"/>
          <w:i/>
          <w:spacing w:val="79"/>
          <w:w w:val="99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impacts</w:t>
      </w:r>
      <w:r w:rsidRPr="00AA3C2D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of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the</w:t>
      </w:r>
      <w:r w:rsidRPr="00AA3C2D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will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be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adequately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mitigated.</w:t>
      </w:r>
    </w:p>
    <w:p w14:paraId="5F7B0A4A" w14:textId="77777777" w:rsidR="00AA3C2D" w:rsidRPr="00AA3C2D" w:rsidRDefault="00AA3C2D" w:rsidP="00AA3C2D">
      <w:pPr>
        <w:pStyle w:val="BodyText"/>
        <w:ind w:left="821" w:right="107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There</w:t>
      </w:r>
      <w:r w:rsidRPr="00AA3C2D">
        <w:rPr>
          <w:spacing w:val="29"/>
          <w:sz w:val="24"/>
          <w:szCs w:val="24"/>
        </w:rPr>
        <w:t xml:space="preserve"> </w:t>
      </w:r>
      <w:r w:rsidRPr="00AA3C2D">
        <w:rPr>
          <w:sz w:val="24"/>
          <w:szCs w:val="24"/>
        </w:rPr>
        <w:t>are</w:t>
      </w:r>
      <w:r w:rsidRPr="00AA3C2D">
        <w:rPr>
          <w:spacing w:val="30"/>
          <w:sz w:val="24"/>
          <w:szCs w:val="24"/>
        </w:rPr>
        <w:t xml:space="preserve"> </w:t>
      </w:r>
      <w:r w:rsidRPr="00AA3C2D">
        <w:rPr>
          <w:sz w:val="24"/>
          <w:szCs w:val="24"/>
        </w:rPr>
        <w:t>no</w:t>
      </w:r>
      <w:r w:rsidRPr="00AA3C2D">
        <w:rPr>
          <w:spacing w:val="31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public</w:t>
      </w:r>
      <w:r w:rsidRPr="00AA3C2D">
        <w:rPr>
          <w:spacing w:val="3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facilities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or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infrastructure</w:t>
      </w:r>
      <w:r w:rsidRPr="00AA3C2D">
        <w:rPr>
          <w:spacing w:val="3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required</w:t>
      </w:r>
      <w:r w:rsidRPr="00AA3C2D">
        <w:rPr>
          <w:spacing w:val="30"/>
          <w:sz w:val="24"/>
          <w:szCs w:val="24"/>
        </w:rPr>
        <w:t xml:space="preserve"> </w:t>
      </w:r>
      <w:r w:rsidRPr="00AA3C2D">
        <w:rPr>
          <w:sz w:val="24"/>
          <w:szCs w:val="24"/>
        </w:rPr>
        <w:t>or</w:t>
      </w:r>
      <w:r w:rsidRPr="00AA3C2D">
        <w:rPr>
          <w:spacing w:val="30"/>
          <w:sz w:val="24"/>
          <w:szCs w:val="24"/>
        </w:rPr>
        <w:t xml:space="preserve"> </w:t>
      </w:r>
      <w:r w:rsidRPr="00AA3C2D">
        <w:rPr>
          <w:sz w:val="24"/>
          <w:szCs w:val="24"/>
        </w:rPr>
        <w:t>proposed</w:t>
      </w:r>
      <w:r w:rsidRPr="00AA3C2D">
        <w:rPr>
          <w:spacing w:val="30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</w:t>
      </w:r>
      <w:r w:rsidRPr="00AA3C2D">
        <w:rPr>
          <w:spacing w:val="3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this</w:t>
      </w:r>
      <w:r w:rsidRPr="00AA3C2D">
        <w:rPr>
          <w:spacing w:val="2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subdivision.</w:t>
      </w:r>
      <w:r w:rsidRPr="00AA3C2D">
        <w:rPr>
          <w:spacing w:val="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75"/>
          <w:w w:val="99"/>
          <w:sz w:val="24"/>
          <w:szCs w:val="24"/>
        </w:rPr>
        <w:t xml:space="preserve"> </w:t>
      </w:r>
      <w:proofErr w:type="gramStart"/>
      <w:r w:rsidRPr="00AA3C2D">
        <w:rPr>
          <w:spacing w:val="-1"/>
          <w:sz w:val="24"/>
          <w:szCs w:val="24"/>
        </w:rPr>
        <w:t>platting</w:t>
      </w:r>
      <w:proofErr w:type="gramEnd"/>
      <w:r w:rsidRPr="00AA3C2D">
        <w:rPr>
          <w:spacing w:val="7"/>
          <w:sz w:val="24"/>
          <w:szCs w:val="24"/>
        </w:rPr>
        <w:t xml:space="preserve"> </w:t>
      </w:r>
      <w:r w:rsidRPr="00AA3C2D">
        <w:rPr>
          <w:sz w:val="24"/>
          <w:szCs w:val="24"/>
        </w:rPr>
        <w:t>of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site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will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include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collection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of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z w:val="24"/>
          <w:szCs w:val="24"/>
        </w:rPr>
        <w:t>the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applicable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School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Fees,</w:t>
      </w:r>
      <w:r w:rsidRPr="00AA3C2D">
        <w:rPr>
          <w:spacing w:val="8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Park</w:t>
      </w:r>
      <w:r w:rsidRPr="00AA3C2D">
        <w:rPr>
          <w:spacing w:val="7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Fees,</w:t>
      </w:r>
      <w:r w:rsidRPr="00AA3C2D">
        <w:rPr>
          <w:spacing w:val="9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Drainage</w:t>
      </w:r>
      <w:r w:rsidRPr="00AA3C2D">
        <w:rPr>
          <w:spacing w:val="79"/>
          <w:w w:val="99"/>
          <w:sz w:val="24"/>
          <w:szCs w:val="24"/>
        </w:rPr>
        <w:t xml:space="preserve"> </w:t>
      </w:r>
      <w:proofErr w:type="gramStart"/>
      <w:r w:rsidRPr="00AA3C2D">
        <w:rPr>
          <w:spacing w:val="-1"/>
          <w:sz w:val="24"/>
          <w:szCs w:val="24"/>
        </w:rPr>
        <w:t>Fees</w:t>
      </w:r>
      <w:proofErr w:type="gramEnd"/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z w:val="24"/>
          <w:szCs w:val="24"/>
        </w:rPr>
        <w:t>and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3"/>
          <w:sz w:val="24"/>
          <w:szCs w:val="24"/>
        </w:rPr>
        <w:t xml:space="preserve">Traffic </w:t>
      </w:r>
      <w:r w:rsidRPr="00AA3C2D">
        <w:rPr>
          <w:spacing w:val="-1"/>
          <w:sz w:val="24"/>
          <w:szCs w:val="24"/>
        </w:rPr>
        <w:t>Impact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fees due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for</w:t>
      </w:r>
      <w:r w:rsidRPr="00AA3C2D">
        <w:rPr>
          <w:spacing w:val="-2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this</w:t>
      </w:r>
      <w:r w:rsidRPr="00AA3C2D">
        <w:rPr>
          <w:spacing w:val="-3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project.</w:t>
      </w:r>
    </w:p>
    <w:p w14:paraId="0E46ADC6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48854631" w14:textId="77777777" w:rsidR="00AA3C2D" w:rsidRPr="00AA3C2D" w:rsidRDefault="00AA3C2D" w:rsidP="00AA3C2D">
      <w:pPr>
        <w:numPr>
          <w:ilvl w:val="0"/>
          <w:numId w:val="7"/>
        </w:numPr>
        <w:tabs>
          <w:tab w:val="left" w:pos="822"/>
        </w:tabs>
        <w:spacing w:line="252" w:lineRule="exact"/>
        <w:rPr>
          <w:rFonts w:ascii="Arial" w:eastAsia="Times New Roman" w:hAnsi="Arial" w:cs="Arial"/>
          <w:sz w:val="24"/>
          <w:szCs w:val="24"/>
        </w:rPr>
      </w:pPr>
      <w:r w:rsidRPr="00AA3C2D">
        <w:rPr>
          <w:rFonts w:ascii="Arial" w:hAnsi="Arial" w:cs="Arial"/>
          <w:i/>
          <w:spacing w:val="-1"/>
          <w:sz w:val="24"/>
          <w:szCs w:val="24"/>
        </w:rPr>
        <w:t>The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subdivision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meets</w:t>
      </w:r>
      <w:r w:rsidRPr="00AA3C2D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other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applicable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sections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of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pacing w:val="-1"/>
          <w:sz w:val="24"/>
          <w:szCs w:val="24"/>
        </w:rPr>
        <w:t>Chapter</w:t>
      </w:r>
      <w:r w:rsidRPr="00AA3C2D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6</w:t>
      </w:r>
      <w:r w:rsidRPr="00AA3C2D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and</w:t>
      </w:r>
      <w:r w:rsidRPr="00AA3C2D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AA3C2D">
        <w:rPr>
          <w:rFonts w:ascii="Arial" w:hAnsi="Arial" w:cs="Arial"/>
          <w:i/>
          <w:sz w:val="24"/>
          <w:szCs w:val="24"/>
        </w:rPr>
        <w:t>8.</w:t>
      </w:r>
    </w:p>
    <w:p w14:paraId="3BE2A7A8" w14:textId="77777777" w:rsidR="00AA3C2D" w:rsidRPr="00AA3C2D" w:rsidRDefault="00AA3C2D" w:rsidP="00AA3C2D">
      <w:pPr>
        <w:pStyle w:val="BodyText"/>
        <w:spacing w:line="252" w:lineRule="exact"/>
        <w:ind w:left="821"/>
        <w:rPr>
          <w:sz w:val="24"/>
          <w:szCs w:val="24"/>
        </w:rPr>
      </w:pPr>
      <w:r w:rsidRPr="00AA3C2D">
        <w:rPr>
          <w:spacing w:val="-1"/>
          <w:sz w:val="24"/>
          <w:szCs w:val="24"/>
        </w:rPr>
        <w:t>The</w:t>
      </w:r>
      <w:r w:rsidRPr="00AA3C2D">
        <w:rPr>
          <w:spacing w:val="-5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subdivision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meets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requirements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of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the</w:t>
      </w:r>
      <w:r w:rsidRPr="00AA3C2D">
        <w:rPr>
          <w:spacing w:val="-4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Land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Development</w:t>
      </w:r>
      <w:r w:rsidRPr="00AA3C2D">
        <w:rPr>
          <w:spacing w:val="-6"/>
          <w:sz w:val="24"/>
          <w:szCs w:val="24"/>
        </w:rPr>
        <w:t xml:space="preserve"> </w:t>
      </w:r>
      <w:r w:rsidRPr="00AA3C2D">
        <w:rPr>
          <w:spacing w:val="-1"/>
          <w:sz w:val="24"/>
          <w:szCs w:val="24"/>
        </w:rPr>
        <w:t>Code.</w:t>
      </w:r>
    </w:p>
    <w:p w14:paraId="0146BA6B" w14:textId="77777777" w:rsidR="00AA3C2D" w:rsidRPr="00AA3C2D" w:rsidRDefault="00AA3C2D" w:rsidP="00AA3C2D">
      <w:pPr>
        <w:rPr>
          <w:rFonts w:ascii="Arial" w:eastAsia="Times New Roman" w:hAnsi="Arial" w:cs="Arial"/>
          <w:sz w:val="24"/>
          <w:szCs w:val="24"/>
        </w:rPr>
      </w:pPr>
    </w:p>
    <w:p w14:paraId="2A4B73B4" w14:textId="41EF92DD" w:rsidR="00A26E2E" w:rsidRDefault="00AA3C2D" w:rsidP="00A26E2E">
      <w:pPr>
        <w:numPr>
          <w:ilvl w:val="0"/>
          <w:numId w:val="7"/>
        </w:numPr>
        <w:ind w:right="106"/>
        <w:jc w:val="both"/>
        <w:rPr>
          <w:rFonts w:ascii="Arial" w:eastAsia="Times New Roman" w:hAnsi="Arial" w:cs="Arial"/>
          <w:sz w:val="24"/>
          <w:szCs w:val="24"/>
        </w:rPr>
      </w:pP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The</w:t>
      </w:r>
      <w:r w:rsidRPr="00310C8A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extraction</w:t>
      </w:r>
      <w:r w:rsidRPr="00310C8A">
        <w:rPr>
          <w:rFonts w:ascii="Arial" w:eastAsia="Times New Roman" w:hAnsi="Arial" w:cs="Arial"/>
          <w:i/>
          <w:spacing w:val="1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of</w:t>
      </w:r>
      <w:r w:rsidRPr="00310C8A">
        <w:rPr>
          <w:rFonts w:ascii="Arial" w:eastAsia="Times New Roman" w:hAnsi="Arial" w:cs="Arial"/>
          <w:i/>
          <w:spacing w:val="2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any</w:t>
      </w:r>
      <w:r w:rsidRPr="00310C8A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known</w:t>
      </w:r>
      <w:r w:rsidRPr="00310C8A">
        <w:rPr>
          <w:rFonts w:ascii="Arial" w:eastAsia="Times New Roman" w:hAnsi="Arial" w:cs="Arial"/>
          <w:i/>
          <w:spacing w:val="2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2"/>
          <w:sz w:val="24"/>
          <w:szCs w:val="24"/>
        </w:rPr>
        <w:t>commercial</w:t>
      </w:r>
      <w:r w:rsidRPr="00310C8A">
        <w:rPr>
          <w:rFonts w:ascii="Arial" w:eastAsia="Times New Roman" w:hAnsi="Arial" w:cs="Arial"/>
          <w:i/>
          <w:spacing w:val="2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mining</w:t>
      </w:r>
      <w:r w:rsidRPr="00310C8A">
        <w:rPr>
          <w:rFonts w:ascii="Arial" w:eastAsia="Times New Roman" w:hAnsi="Arial" w:cs="Arial"/>
          <w:i/>
          <w:spacing w:val="1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deposit</w:t>
      </w:r>
      <w:r w:rsidRPr="00310C8A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shall</w:t>
      </w:r>
      <w:r w:rsidRPr="00310C8A">
        <w:rPr>
          <w:rFonts w:ascii="Arial" w:eastAsia="Times New Roman" w:hAnsi="Arial" w:cs="Arial"/>
          <w:i/>
          <w:spacing w:val="3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not</w:t>
      </w:r>
      <w:r w:rsidRPr="00310C8A">
        <w:rPr>
          <w:rFonts w:ascii="Arial" w:eastAsia="Times New Roman" w:hAnsi="Arial" w:cs="Arial"/>
          <w:i/>
          <w:spacing w:val="2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be</w:t>
      </w:r>
      <w:r w:rsidRPr="00310C8A">
        <w:rPr>
          <w:rFonts w:ascii="Arial" w:eastAsia="Times New Roman" w:hAnsi="Arial" w:cs="Arial"/>
          <w:i/>
          <w:spacing w:val="4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impeded</w:t>
      </w:r>
      <w:r w:rsidRPr="00310C8A">
        <w:rPr>
          <w:rFonts w:ascii="Arial" w:eastAsia="Times New Roman" w:hAnsi="Arial" w:cs="Arial"/>
          <w:i/>
          <w:spacing w:val="3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by</w:t>
      </w:r>
      <w:r w:rsidRPr="00310C8A">
        <w:rPr>
          <w:rFonts w:ascii="Arial" w:eastAsia="Times New Roman" w:hAnsi="Arial" w:cs="Arial"/>
          <w:i/>
          <w:spacing w:val="2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this</w:t>
      </w:r>
      <w:r w:rsidRPr="00310C8A">
        <w:rPr>
          <w:rFonts w:ascii="Arial" w:eastAsia="Times New Roman" w:hAnsi="Arial" w:cs="Arial"/>
          <w:i/>
          <w:spacing w:val="5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subdivision</w:t>
      </w:r>
      <w:r w:rsidRPr="00310C8A">
        <w:rPr>
          <w:rFonts w:ascii="Arial" w:eastAsia="Times New Roman" w:hAnsi="Arial" w:cs="Arial"/>
          <w:i/>
          <w:spacing w:val="95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[C.R.S.</w:t>
      </w:r>
      <w:r w:rsidRPr="00310C8A">
        <w:rPr>
          <w:rFonts w:ascii="Times New Roman" w:eastAsia="Times New Roman" w:hAnsi="Times New Roman"/>
          <w:i/>
          <w:spacing w:val="8"/>
        </w:rPr>
        <w:t xml:space="preserve"> </w:t>
      </w:r>
      <w:r w:rsidRPr="00310C8A">
        <w:rPr>
          <w:rFonts w:ascii="Arial" w:eastAsia="Times New Roman" w:hAnsi="Arial" w:cs="Arial"/>
          <w:i/>
          <w:spacing w:val="-1"/>
          <w:sz w:val="24"/>
          <w:szCs w:val="24"/>
        </w:rPr>
        <w:t>§§34-1-302(1),</w:t>
      </w:r>
      <w:r w:rsidRPr="00310C8A">
        <w:rPr>
          <w:rFonts w:ascii="Arial" w:eastAsia="Times New Roman" w:hAnsi="Arial" w:cs="Arial"/>
          <w:i/>
          <w:spacing w:val="9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et</w:t>
      </w:r>
      <w:r w:rsidRPr="00310C8A">
        <w:rPr>
          <w:rFonts w:ascii="Arial" w:eastAsia="Times New Roman" w:hAnsi="Arial" w:cs="Arial"/>
          <w:i/>
          <w:spacing w:val="9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i/>
          <w:sz w:val="24"/>
          <w:szCs w:val="24"/>
        </w:rPr>
        <w:t>seq.]</w:t>
      </w:r>
      <w:r w:rsidRPr="00310C8A">
        <w:rPr>
          <w:rFonts w:ascii="Arial" w:eastAsia="Times New Roman" w:hAnsi="Arial" w:cs="Arial"/>
          <w:sz w:val="24"/>
          <w:szCs w:val="24"/>
        </w:rPr>
        <w:t xml:space="preserve">. </w:t>
      </w:r>
      <w:r w:rsidRPr="00310C8A">
        <w:rPr>
          <w:rFonts w:ascii="Arial" w:eastAsia="Times New Roman" w:hAnsi="Arial" w:cs="Arial"/>
          <w:spacing w:val="17"/>
          <w:sz w:val="24"/>
          <w:szCs w:val="24"/>
        </w:rPr>
        <w:t xml:space="preserve"> </w:t>
      </w:r>
      <w:r w:rsidR="00310C8A" w:rsidRPr="00310C8A">
        <w:rPr>
          <w:rFonts w:ascii="Arial" w:eastAsia="Times New Roman" w:hAnsi="Arial" w:cs="Arial"/>
          <w:spacing w:val="-1"/>
          <w:sz w:val="24"/>
          <w:szCs w:val="24"/>
        </w:rPr>
        <w:t>A search of the County Clerk and Recorder’s records did not identify a separate mineral estates owner for this property</w:t>
      </w:r>
      <w:r w:rsidRPr="00310C8A">
        <w:rPr>
          <w:rFonts w:ascii="Arial" w:eastAsia="Times New Roman" w:hAnsi="Arial" w:cs="Arial"/>
          <w:spacing w:val="-1"/>
          <w:sz w:val="24"/>
          <w:szCs w:val="24"/>
        </w:rPr>
        <w:t>.</w:t>
      </w:r>
      <w:r w:rsidRPr="00310C8A">
        <w:rPr>
          <w:rFonts w:ascii="Arial" w:eastAsia="Times New Roman" w:hAnsi="Arial" w:cs="Arial"/>
          <w:sz w:val="24"/>
          <w:szCs w:val="24"/>
        </w:rPr>
        <w:t xml:space="preserve"> </w:t>
      </w:r>
      <w:r w:rsidRPr="00310C8A">
        <w:rPr>
          <w:rFonts w:ascii="Arial" w:eastAsia="Times New Roman" w:hAnsi="Arial" w:cs="Arial"/>
          <w:spacing w:val="18"/>
          <w:sz w:val="24"/>
          <w:szCs w:val="24"/>
        </w:rPr>
        <w:t xml:space="preserve"> </w:t>
      </w:r>
    </w:p>
    <w:p w14:paraId="2D85C078" w14:textId="27C8BCB8" w:rsidR="00A26E2E" w:rsidRDefault="00A26E2E" w:rsidP="00A26E2E">
      <w:pPr>
        <w:ind w:right="106"/>
        <w:jc w:val="both"/>
        <w:rPr>
          <w:rFonts w:ascii="Arial" w:eastAsia="Times New Roman" w:hAnsi="Arial" w:cs="Arial"/>
          <w:i/>
          <w:spacing w:val="-1"/>
          <w:sz w:val="24"/>
          <w:szCs w:val="24"/>
        </w:rPr>
      </w:pPr>
    </w:p>
    <w:p w14:paraId="1216C04B" w14:textId="5AE23715" w:rsidR="00A26E2E" w:rsidRPr="00A26E2E" w:rsidRDefault="00A26E2E" w:rsidP="00A26E2E">
      <w:pPr>
        <w:pStyle w:val="ListParagraph"/>
        <w:numPr>
          <w:ilvl w:val="0"/>
          <w:numId w:val="7"/>
        </w:numPr>
        <w:ind w:right="106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This subdivision is only creating one additional single family lot, which according to the ECM, the ADT is 10, well below the need for a traffic impact study.</w:t>
      </w:r>
    </w:p>
    <w:p w14:paraId="1E4DAF93" w14:textId="77777777" w:rsidR="00AA3C2D" w:rsidRDefault="00AA3C2D" w:rsidP="00AA3C2D">
      <w:pPr>
        <w:spacing w:before="5"/>
        <w:rPr>
          <w:rFonts w:ascii="Times New Roman" w:eastAsia="Times New Roman" w:hAnsi="Times New Roman"/>
          <w:sz w:val="32"/>
          <w:szCs w:val="32"/>
        </w:rPr>
      </w:pPr>
    </w:p>
    <w:p w14:paraId="255562F9" w14:textId="77777777" w:rsidR="00310C8A" w:rsidRDefault="00310C8A" w:rsidP="00310C8A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Thank you</w:t>
      </w:r>
      <w:r w:rsidRPr="005A0946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for your consideration of our request.</w:t>
      </w:r>
    </w:p>
    <w:p w14:paraId="57C2AE01" w14:textId="77777777" w:rsidR="00310C8A" w:rsidRDefault="00310C8A" w:rsidP="00310C8A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</w:p>
    <w:p w14:paraId="528CBA1C" w14:textId="767656E2" w:rsidR="00310C8A" w:rsidRDefault="00310C8A" w:rsidP="00310C8A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Respectfully:</w:t>
      </w:r>
    </w:p>
    <w:p w14:paraId="7A1332BC" w14:textId="77777777" w:rsidR="00B57F0B" w:rsidRDefault="00310C8A" w:rsidP="00310C8A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Daniel L. Kupferer, PLS</w:t>
      </w:r>
    </w:p>
    <w:p w14:paraId="760A1169" w14:textId="34F0199C" w:rsidR="00310C8A" w:rsidRPr="000D0C91" w:rsidRDefault="00310C8A" w:rsidP="00310C8A">
      <w:pPr>
        <w:widowControl/>
        <w:ind w:right="-3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President, Land Development Consultants, Inc.</w:t>
      </w:r>
    </w:p>
    <w:sectPr w:rsidR="00310C8A" w:rsidRPr="000D0C91" w:rsidSect="002A51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900" w:bottom="864" w:left="720" w:header="720" w:footer="720" w:gutter="0"/>
      <w:cols w:space="27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BE2B5" w14:textId="77777777" w:rsidR="002A6B64" w:rsidRDefault="002A6B64">
      <w:r>
        <w:separator/>
      </w:r>
    </w:p>
  </w:endnote>
  <w:endnote w:type="continuationSeparator" w:id="0">
    <w:p w14:paraId="6AB5CEA2" w14:textId="77777777" w:rsidR="002A6B64" w:rsidRDefault="002A6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BC6A6" w14:textId="77777777" w:rsidR="00E619D5" w:rsidRDefault="00E619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1422" w14:textId="77777777" w:rsidR="004F3F6C" w:rsidRDefault="004F3F6C">
    <w:pPr>
      <w:pStyle w:val="Footer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310C8A">
      <w:rPr>
        <w:noProof/>
      </w:rPr>
      <w:t>2</w:t>
    </w:r>
    <w:r>
      <w:fldChar w:fldCharType="end"/>
    </w:r>
    <w:r>
      <w:t xml:space="preserve"> of </w:t>
    </w:r>
    <w:r w:rsidR="00A26E2E">
      <w:fldChar w:fldCharType="begin"/>
    </w:r>
    <w:r w:rsidR="00A26E2E">
      <w:instrText xml:space="preserve"> NUMPAGES </w:instrText>
    </w:r>
    <w:r w:rsidR="00A26E2E">
      <w:fldChar w:fldCharType="separate"/>
    </w:r>
    <w:r w:rsidR="00310C8A">
      <w:rPr>
        <w:noProof/>
      </w:rPr>
      <w:t>5</w:t>
    </w:r>
    <w:r w:rsidR="00A26E2E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3E57C" w14:textId="77777777" w:rsidR="00E619D5" w:rsidRDefault="00E619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AD139" w14:textId="77777777" w:rsidR="002A6B64" w:rsidRDefault="002A6B64">
      <w:r>
        <w:separator/>
      </w:r>
    </w:p>
  </w:footnote>
  <w:footnote w:type="continuationSeparator" w:id="0">
    <w:p w14:paraId="4A0B959C" w14:textId="77777777" w:rsidR="002A6B64" w:rsidRDefault="002A6B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1A674" w14:textId="77777777" w:rsidR="00E619D5" w:rsidRDefault="00E619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8ED64" w14:textId="77777777" w:rsidR="00E619D5" w:rsidRDefault="00E619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9006F" w14:textId="78B04D92" w:rsidR="0001512A" w:rsidRPr="00B263F4" w:rsidRDefault="00905990">
    <w:pPr>
      <w:pStyle w:val="Header"/>
    </w:pPr>
    <w:r>
      <w:rPr>
        <w:noProof/>
      </w:rPr>
      <w:drawing>
        <wp:inline distT="0" distB="0" distL="0" distR="0" wp14:anchorId="1E246045" wp14:editId="1CCCD266">
          <wp:extent cx="6858000" cy="11506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627173" w14:textId="77777777" w:rsidR="00B263F4" w:rsidRDefault="00B263F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94CDA"/>
    <w:multiLevelType w:val="hybridMultilevel"/>
    <w:tmpl w:val="047C44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F136E6"/>
    <w:multiLevelType w:val="hybridMultilevel"/>
    <w:tmpl w:val="CA6E9D5C"/>
    <w:lvl w:ilvl="0" w:tplc="A55E77DE">
      <w:start w:val="1"/>
      <w:numFmt w:val="upp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41D136F3"/>
    <w:multiLevelType w:val="hybridMultilevel"/>
    <w:tmpl w:val="898C2D80"/>
    <w:lvl w:ilvl="0" w:tplc="0B96D68C">
      <w:start w:val="1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hint="default"/>
        <w:i/>
        <w:spacing w:val="-17"/>
        <w:sz w:val="22"/>
        <w:szCs w:val="22"/>
      </w:rPr>
    </w:lvl>
    <w:lvl w:ilvl="1" w:tplc="4D08BCD6">
      <w:start w:val="1"/>
      <w:numFmt w:val="bullet"/>
      <w:lvlText w:val="•"/>
      <w:lvlJc w:val="left"/>
      <w:pPr>
        <w:ind w:left="1697" w:hanging="360"/>
      </w:pPr>
      <w:rPr>
        <w:rFonts w:hint="default"/>
      </w:rPr>
    </w:lvl>
    <w:lvl w:ilvl="2" w:tplc="DF72C0DC">
      <w:start w:val="1"/>
      <w:numFmt w:val="bullet"/>
      <w:lvlText w:val="•"/>
      <w:lvlJc w:val="left"/>
      <w:pPr>
        <w:ind w:left="2573" w:hanging="360"/>
      </w:pPr>
      <w:rPr>
        <w:rFonts w:hint="default"/>
      </w:rPr>
    </w:lvl>
    <w:lvl w:ilvl="3" w:tplc="4AC4A60C">
      <w:start w:val="1"/>
      <w:numFmt w:val="bullet"/>
      <w:lvlText w:val="•"/>
      <w:lvlJc w:val="left"/>
      <w:pPr>
        <w:ind w:left="3449" w:hanging="360"/>
      </w:pPr>
      <w:rPr>
        <w:rFonts w:hint="default"/>
      </w:rPr>
    </w:lvl>
    <w:lvl w:ilvl="4" w:tplc="C5223E10">
      <w:start w:val="1"/>
      <w:numFmt w:val="bullet"/>
      <w:lvlText w:val="•"/>
      <w:lvlJc w:val="left"/>
      <w:pPr>
        <w:ind w:left="4325" w:hanging="360"/>
      </w:pPr>
      <w:rPr>
        <w:rFonts w:hint="default"/>
      </w:rPr>
    </w:lvl>
    <w:lvl w:ilvl="5" w:tplc="46022098">
      <w:start w:val="1"/>
      <w:numFmt w:val="bullet"/>
      <w:lvlText w:val="•"/>
      <w:lvlJc w:val="left"/>
      <w:pPr>
        <w:ind w:left="5201" w:hanging="360"/>
      </w:pPr>
      <w:rPr>
        <w:rFonts w:hint="default"/>
      </w:rPr>
    </w:lvl>
    <w:lvl w:ilvl="6" w:tplc="ABE4C6DC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7" w:tplc="91DAC9CE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  <w:lvl w:ilvl="8" w:tplc="6B784A08">
      <w:start w:val="1"/>
      <w:numFmt w:val="bullet"/>
      <w:lvlText w:val="•"/>
      <w:lvlJc w:val="left"/>
      <w:pPr>
        <w:ind w:left="7828" w:hanging="360"/>
      </w:pPr>
      <w:rPr>
        <w:rFonts w:hint="default"/>
      </w:rPr>
    </w:lvl>
  </w:abstractNum>
  <w:abstractNum w:abstractNumId="3" w15:restartNumberingAfterBreak="0">
    <w:nsid w:val="4591022E"/>
    <w:multiLevelType w:val="multilevel"/>
    <w:tmpl w:val="66DC628C"/>
    <w:lvl w:ilvl="0">
      <w:start w:val="13"/>
      <w:numFmt w:val="upperLetter"/>
      <w:lvlText w:val="%1"/>
      <w:lvlJc w:val="left"/>
      <w:pPr>
        <w:ind w:left="671" w:hanging="570"/>
        <w:jc w:val="left"/>
      </w:pPr>
      <w:rPr>
        <w:rFonts w:hint="default"/>
      </w:rPr>
    </w:lvl>
    <w:lvl w:ilvl="1">
      <w:start w:val="5"/>
      <w:numFmt w:val="upperRoman"/>
      <w:lvlText w:val="%1.%2"/>
      <w:lvlJc w:val="left"/>
      <w:pPr>
        <w:ind w:left="671" w:hanging="570"/>
        <w:jc w:val="left"/>
      </w:pPr>
      <w:rPr>
        <w:rFonts w:hint="default"/>
      </w:rPr>
    </w:lvl>
    <w:lvl w:ilvl="2">
      <w:start w:val="5"/>
      <w:numFmt w:val="upperLetter"/>
      <w:lvlText w:val="%1.%2.%3"/>
      <w:lvlJc w:val="left"/>
      <w:pPr>
        <w:ind w:left="671" w:hanging="570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822" w:hanging="360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373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0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7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18" w:hanging="360"/>
      </w:pPr>
      <w:rPr>
        <w:rFonts w:hint="default"/>
      </w:rPr>
    </w:lvl>
  </w:abstractNum>
  <w:abstractNum w:abstractNumId="4" w15:restartNumberingAfterBreak="0">
    <w:nsid w:val="57CB50E2"/>
    <w:multiLevelType w:val="hybridMultilevel"/>
    <w:tmpl w:val="F0EE99B2"/>
    <w:lvl w:ilvl="0" w:tplc="514414D0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723A7ABF"/>
    <w:multiLevelType w:val="hybridMultilevel"/>
    <w:tmpl w:val="DE4E173C"/>
    <w:lvl w:ilvl="0" w:tplc="09F2F916">
      <w:start w:val="1"/>
      <w:numFmt w:val="upperRoman"/>
      <w:lvlText w:val="%1."/>
      <w:lvlJc w:val="left"/>
      <w:pPr>
        <w:tabs>
          <w:tab w:val="num" w:pos="1062"/>
        </w:tabs>
        <w:ind w:left="1062" w:hanging="720"/>
      </w:pPr>
      <w:rPr>
        <w:rFonts w:hint="default"/>
      </w:rPr>
    </w:lvl>
    <w:lvl w:ilvl="1" w:tplc="E10E7DE4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79A2182"/>
    <w:multiLevelType w:val="hybridMultilevel"/>
    <w:tmpl w:val="66D21666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 w16cid:durableId="1227645794">
    <w:abstractNumId w:val="5"/>
  </w:num>
  <w:num w:numId="2" w16cid:durableId="644358362">
    <w:abstractNumId w:val="1"/>
  </w:num>
  <w:num w:numId="3" w16cid:durableId="2019308409">
    <w:abstractNumId w:val="6"/>
  </w:num>
  <w:num w:numId="4" w16cid:durableId="1784225339">
    <w:abstractNumId w:val="0"/>
  </w:num>
  <w:num w:numId="5" w16cid:durableId="2135634316">
    <w:abstractNumId w:val="4"/>
  </w:num>
  <w:num w:numId="6" w16cid:durableId="585461835">
    <w:abstractNumId w:val="3"/>
  </w:num>
  <w:num w:numId="7" w16cid:durableId="6012300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3F4"/>
    <w:rsid w:val="0001512A"/>
    <w:rsid w:val="00074112"/>
    <w:rsid w:val="00080A6C"/>
    <w:rsid w:val="000B3B3B"/>
    <w:rsid w:val="000E6AE5"/>
    <w:rsid w:val="00202CA6"/>
    <w:rsid w:val="00241F96"/>
    <w:rsid w:val="0026023C"/>
    <w:rsid w:val="002A51B7"/>
    <w:rsid w:val="002A6B64"/>
    <w:rsid w:val="002F09A5"/>
    <w:rsid w:val="00310C8A"/>
    <w:rsid w:val="00366251"/>
    <w:rsid w:val="00370AF7"/>
    <w:rsid w:val="004234BE"/>
    <w:rsid w:val="004667DD"/>
    <w:rsid w:val="00471052"/>
    <w:rsid w:val="004E2CB3"/>
    <w:rsid w:val="004F3F6C"/>
    <w:rsid w:val="00504B0A"/>
    <w:rsid w:val="005A1E70"/>
    <w:rsid w:val="005E546E"/>
    <w:rsid w:val="00621E86"/>
    <w:rsid w:val="006272B1"/>
    <w:rsid w:val="00647388"/>
    <w:rsid w:val="00720494"/>
    <w:rsid w:val="00740FB4"/>
    <w:rsid w:val="00746036"/>
    <w:rsid w:val="007569B5"/>
    <w:rsid w:val="0078792D"/>
    <w:rsid w:val="007A32B4"/>
    <w:rsid w:val="007C4B80"/>
    <w:rsid w:val="00870C29"/>
    <w:rsid w:val="00886C95"/>
    <w:rsid w:val="008D2700"/>
    <w:rsid w:val="008F36DC"/>
    <w:rsid w:val="00905990"/>
    <w:rsid w:val="00932B35"/>
    <w:rsid w:val="009A0881"/>
    <w:rsid w:val="009F54C2"/>
    <w:rsid w:val="00A26E2E"/>
    <w:rsid w:val="00AA3C2D"/>
    <w:rsid w:val="00AA53BE"/>
    <w:rsid w:val="00AD14A4"/>
    <w:rsid w:val="00B263F4"/>
    <w:rsid w:val="00B51844"/>
    <w:rsid w:val="00B57F0B"/>
    <w:rsid w:val="00B74DA5"/>
    <w:rsid w:val="00B84685"/>
    <w:rsid w:val="00B941DB"/>
    <w:rsid w:val="00BA0AC4"/>
    <w:rsid w:val="00BD1CDC"/>
    <w:rsid w:val="00BF4831"/>
    <w:rsid w:val="00C67BF3"/>
    <w:rsid w:val="00C74ED0"/>
    <w:rsid w:val="00C86B5E"/>
    <w:rsid w:val="00D07F06"/>
    <w:rsid w:val="00D93FC4"/>
    <w:rsid w:val="00DD4815"/>
    <w:rsid w:val="00DF29E5"/>
    <w:rsid w:val="00E3745C"/>
    <w:rsid w:val="00E619D5"/>
    <w:rsid w:val="00E779E0"/>
    <w:rsid w:val="00EA6E43"/>
    <w:rsid w:val="00EB6086"/>
    <w:rsid w:val="00EC4216"/>
    <w:rsid w:val="00F23137"/>
    <w:rsid w:val="00FA46D8"/>
    <w:rsid w:val="00FA4BF4"/>
    <w:rsid w:val="00FD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0493BADA"/>
  <w15:docId w15:val="{973CA5DF-A6A5-46DD-8C6D-8F18B9119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rsid w:val="00C74ED0"/>
    <w:pPr>
      <w:widowControl w:val="0"/>
    </w:pPr>
    <w:rPr>
      <w:rFonts w:ascii="Calibri" w:eastAsia="Calibri" w:hAnsi="Calibri"/>
      <w:sz w:val="22"/>
      <w:szCs w:val="22"/>
    </w:rPr>
  </w:style>
  <w:style w:type="paragraph" w:styleId="Heading1">
    <w:name w:val="heading 1"/>
    <w:basedOn w:val="Normal"/>
    <w:next w:val="Normal"/>
    <w:qFormat/>
    <w:rsid w:val="000E6AE5"/>
    <w:pPr>
      <w:keepNext/>
      <w:outlineLvl w:val="0"/>
    </w:pPr>
    <w:rPr>
      <w:rFonts w:ascii="Arial" w:hAnsi="Arial"/>
      <w:b/>
      <w:bCs/>
      <w:sz w:val="21"/>
    </w:rPr>
  </w:style>
  <w:style w:type="paragraph" w:styleId="Heading2">
    <w:name w:val="heading 2"/>
    <w:basedOn w:val="Normal"/>
    <w:next w:val="Normal"/>
    <w:qFormat/>
    <w:rsid w:val="000E6AE5"/>
    <w:pPr>
      <w:keepNext/>
      <w:ind w:right="-30"/>
      <w:jc w:val="right"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qFormat/>
    <w:rsid w:val="000E6AE5"/>
    <w:pPr>
      <w:keepNext/>
      <w:ind w:right="-30"/>
      <w:outlineLvl w:val="2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080A6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080A6C"/>
    <w:pPr>
      <w:spacing w:before="240" w:after="60"/>
      <w:outlineLvl w:val="5"/>
    </w:pPr>
    <w:rPr>
      <w:rFonts w:eastAsia="Times New Roman"/>
      <w:b/>
      <w:bCs/>
    </w:rPr>
  </w:style>
  <w:style w:type="paragraph" w:styleId="Heading7">
    <w:name w:val="heading 7"/>
    <w:basedOn w:val="Normal"/>
    <w:next w:val="Normal"/>
    <w:qFormat/>
    <w:rsid w:val="000E6AE5"/>
    <w:pPr>
      <w:keepNext/>
      <w:outlineLvl w:val="6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sid w:val="000E6AE5"/>
    <w:pPr>
      <w:ind w:right="-30"/>
      <w:jc w:val="both"/>
    </w:pPr>
    <w:rPr>
      <w:rFonts w:ascii="Arial" w:hAnsi="Arial" w:cs="Arial"/>
      <w:sz w:val="20"/>
    </w:rPr>
  </w:style>
  <w:style w:type="paragraph" w:styleId="BlockText">
    <w:name w:val="Block Text"/>
    <w:basedOn w:val="Normal"/>
    <w:rsid w:val="000E6AE5"/>
    <w:pPr>
      <w:ind w:left="1440" w:right="-30"/>
      <w:jc w:val="both"/>
    </w:pPr>
    <w:rPr>
      <w:rFonts w:ascii="Arial" w:hAnsi="Arial" w:cs="Arial"/>
      <w:sz w:val="20"/>
    </w:rPr>
  </w:style>
  <w:style w:type="character" w:customStyle="1" w:styleId="Heading5Char">
    <w:name w:val="Heading 5 Char"/>
    <w:link w:val="Heading5"/>
    <w:semiHidden/>
    <w:rsid w:val="00080A6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080A6C"/>
    <w:rPr>
      <w:rFonts w:ascii="Calibri" w:eastAsia="Times New Roman" w:hAnsi="Calibri" w:cs="Times New Roman"/>
      <w:b/>
      <w:bCs/>
      <w:sz w:val="22"/>
      <w:szCs w:val="22"/>
    </w:rPr>
  </w:style>
  <w:style w:type="paragraph" w:styleId="Title">
    <w:name w:val="Title"/>
    <w:basedOn w:val="Normal"/>
    <w:link w:val="TitleChar"/>
    <w:qFormat/>
    <w:rsid w:val="00080A6C"/>
    <w:pPr>
      <w:jc w:val="center"/>
    </w:pPr>
    <w:rPr>
      <w:rFonts w:ascii="Arial" w:hAnsi="Arial"/>
      <w:b/>
      <w:sz w:val="28"/>
      <w:szCs w:val="20"/>
      <w:u w:val="single"/>
    </w:rPr>
  </w:style>
  <w:style w:type="character" w:customStyle="1" w:styleId="TitleChar">
    <w:name w:val="Title Char"/>
    <w:link w:val="Title"/>
    <w:rsid w:val="00080A6C"/>
    <w:rPr>
      <w:rFonts w:ascii="Arial" w:hAnsi="Arial"/>
      <w:b/>
      <w:sz w:val="28"/>
      <w:u w:val="single"/>
    </w:rPr>
  </w:style>
  <w:style w:type="paragraph" w:styleId="ListParagraph">
    <w:name w:val="List Paragraph"/>
    <w:basedOn w:val="Normal"/>
    <w:uiPriority w:val="34"/>
    <w:qFormat/>
    <w:rsid w:val="00A26E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JAR\LDC\LDC%20-TitleBlocks-Logos-Etc\LtrHead2011\LtrHead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LtrHead2011</Template>
  <TotalTime>83</TotalTime>
  <Pages>4</Pages>
  <Words>1335</Words>
  <Characters>7409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13, 2012</vt:lpstr>
    </vt:vector>
  </TitlesOfParts>
  <Company>LDC Inc</Company>
  <LinksUpToDate>false</LinksUpToDate>
  <CharactersWithSpaces>8727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13, 2012</dc:title>
  <dc:creator>Dan Kupferer</dc:creator>
  <cp:lastModifiedBy>daniel kupferer</cp:lastModifiedBy>
  <cp:revision>10</cp:revision>
  <cp:lastPrinted>2020-06-24T23:07:00Z</cp:lastPrinted>
  <dcterms:created xsi:type="dcterms:W3CDTF">2023-03-27T16:22:00Z</dcterms:created>
  <dcterms:modified xsi:type="dcterms:W3CDTF">2024-04-12T16:59:00Z</dcterms:modified>
</cp:coreProperties>
</file>