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953A4" w14:textId="77777777" w:rsidR="00E32D90" w:rsidRPr="00170020" w:rsidRDefault="00E32D90" w:rsidP="00032DCF">
      <w:pPr>
        <w:spacing w:line="216" w:lineRule="auto"/>
        <w:jc w:val="center"/>
        <w:rPr>
          <w:rFonts w:ascii="Open Sans" w:hAnsi="Open Sans" w:cs="Open Sans"/>
          <w:b/>
          <w:sz w:val="40"/>
          <w:szCs w:val="40"/>
        </w:rPr>
      </w:pPr>
      <w:r w:rsidRPr="00170020">
        <w:rPr>
          <w:rFonts w:ascii="Open Sans" w:hAnsi="Open Sans" w:cs="Open Sans"/>
          <w:b/>
          <w:noProof/>
          <w:sz w:val="40"/>
          <w:szCs w:val="40"/>
        </w:rPr>
        <w:drawing>
          <wp:inline distT="0" distB="0" distL="0" distR="0" wp14:anchorId="61C5AE87" wp14:editId="77C56840">
            <wp:extent cx="6519559" cy="1942744"/>
            <wp:effectExtent l="0" t="0" r="0" b="635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rcRect t="1277" b="-1"/>
                    <a:stretch/>
                  </pic:blipFill>
                  <pic:spPr bwMode="auto">
                    <a:xfrm>
                      <a:off x="0" y="0"/>
                      <a:ext cx="6606678" cy="19687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CA9B16" w14:textId="77777777" w:rsidR="001A19AC" w:rsidRPr="00170020" w:rsidRDefault="00E32D90" w:rsidP="00C34326">
      <w:pPr>
        <w:spacing w:line="192" w:lineRule="auto"/>
        <w:jc w:val="center"/>
        <w:rPr>
          <w:rFonts w:ascii="Open Sans ExtraBold" w:hAnsi="Open Sans ExtraBold" w:cs="Open Sans ExtraBold"/>
          <w:b/>
          <w:spacing w:val="60"/>
          <w:sz w:val="140"/>
          <w:szCs w:val="140"/>
        </w:rPr>
      </w:pPr>
      <w:r w:rsidRPr="00170020">
        <w:rPr>
          <w:rFonts w:ascii="Open Sans ExtraBold" w:hAnsi="Open Sans ExtraBold" w:cs="Open Sans ExtraBold"/>
          <w:b/>
          <w:spacing w:val="60"/>
          <w:sz w:val="140"/>
          <w:szCs w:val="140"/>
        </w:rPr>
        <w:t xml:space="preserve">PUBLIC NOTICE </w:t>
      </w:r>
    </w:p>
    <w:p w14:paraId="4EAC7308" w14:textId="77777777" w:rsidR="002D1397" w:rsidRPr="00995A31" w:rsidRDefault="002D1397" w:rsidP="002D1397">
      <w:pPr>
        <w:spacing w:line="216" w:lineRule="auto"/>
        <w:ind w:left="90" w:right="180"/>
        <w:jc w:val="center"/>
        <w:rPr>
          <w:rFonts w:ascii="Open Sans" w:hAnsi="Open Sans" w:cs="Open Sans"/>
          <w:b/>
          <w:sz w:val="72"/>
          <w:szCs w:val="72"/>
        </w:rPr>
      </w:pPr>
    </w:p>
    <w:p w14:paraId="48C5E428" w14:textId="2C1BBB51" w:rsidR="008D725D" w:rsidRPr="00995A31" w:rsidRDefault="00A84C87" w:rsidP="008D725D">
      <w:pPr>
        <w:spacing w:line="216" w:lineRule="auto"/>
        <w:ind w:left="90" w:right="180"/>
        <w:jc w:val="center"/>
        <w:rPr>
          <w:rFonts w:ascii="Open Sans ExtraBold" w:hAnsi="Open Sans ExtraBold" w:cs="Open Sans ExtraBold"/>
          <w:b/>
          <w:color w:val="000000" w:themeColor="text1"/>
          <w:sz w:val="72"/>
          <w:szCs w:val="72"/>
        </w:rPr>
      </w:pPr>
      <w:r w:rsidRPr="00995A31">
        <w:rPr>
          <w:rFonts w:ascii="Open Sans ExtraBold" w:hAnsi="Open Sans ExtraBold" w:cs="Open Sans ExtraBold"/>
          <w:b/>
          <w:color w:val="000000" w:themeColor="text1"/>
          <w:sz w:val="72"/>
          <w:szCs w:val="72"/>
        </w:rPr>
        <w:t>VACATION AND REPLAT</w:t>
      </w:r>
    </w:p>
    <w:p w14:paraId="6ACE9BBC" w14:textId="20375058" w:rsidR="002D1397" w:rsidRPr="00995A31" w:rsidRDefault="002103A9" w:rsidP="008D725D">
      <w:pPr>
        <w:spacing w:line="216" w:lineRule="auto"/>
        <w:ind w:left="90" w:right="180"/>
        <w:jc w:val="center"/>
        <w:rPr>
          <w:rFonts w:ascii="Open Sans ExtraBold" w:hAnsi="Open Sans ExtraBold" w:cs="Open Sans ExtraBold"/>
          <w:b/>
          <w:color w:val="000000" w:themeColor="text1"/>
          <w:sz w:val="72"/>
          <w:szCs w:val="72"/>
        </w:rPr>
      </w:pPr>
      <w:r w:rsidRPr="00995A31">
        <w:rPr>
          <w:rFonts w:ascii="Open Sans ExtraBold" w:hAnsi="Open Sans ExtraBold" w:cs="Open Sans ExtraBold"/>
          <w:b/>
          <w:color w:val="000000" w:themeColor="text1"/>
          <w:sz w:val="72"/>
          <w:szCs w:val="72"/>
        </w:rPr>
        <w:t>P</w:t>
      </w:r>
      <w:r w:rsidR="00A84C87" w:rsidRPr="00995A31">
        <w:rPr>
          <w:rFonts w:ascii="Open Sans ExtraBold" w:hAnsi="Open Sans ExtraBold" w:cs="Open Sans ExtraBold"/>
          <w:b/>
          <w:color w:val="000000" w:themeColor="text1"/>
          <w:sz w:val="72"/>
          <w:szCs w:val="72"/>
        </w:rPr>
        <w:t>OWERS SUBDIVISION</w:t>
      </w:r>
    </w:p>
    <w:p w14:paraId="2CA5DC55" w14:textId="77777777" w:rsidR="00995A31" w:rsidRPr="00995A31" w:rsidRDefault="00995A31" w:rsidP="008D725D">
      <w:pPr>
        <w:spacing w:line="216" w:lineRule="auto"/>
        <w:ind w:left="90" w:right="180"/>
        <w:jc w:val="center"/>
        <w:rPr>
          <w:rFonts w:ascii="Open Sans ExtraBold" w:hAnsi="Open Sans ExtraBold" w:cs="Open Sans ExtraBold"/>
          <w:b/>
          <w:color w:val="000000" w:themeColor="text1"/>
          <w:sz w:val="72"/>
          <w:szCs w:val="72"/>
        </w:rPr>
      </w:pPr>
    </w:p>
    <w:p w14:paraId="1C2D32BD" w14:textId="17EF613B" w:rsidR="008D725D" w:rsidRDefault="00332376" w:rsidP="008D725D">
      <w:pPr>
        <w:spacing w:line="216" w:lineRule="auto"/>
        <w:ind w:left="180" w:right="180"/>
        <w:jc w:val="both"/>
        <w:rPr>
          <w:rFonts w:ascii="Open Sans" w:hAnsi="Open Sans" w:cs="Open Sans"/>
          <w:b/>
          <w:color w:val="000000" w:themeColor="text1"/>
          <w:spacing w:val="-10"/>
          <w:sz w:val="40"/>
          <w:szCs w:val="40"/>
        </w:rPr>
      </w:pPr>
      <w:r w:rsidRPr="00170020">
        <w:rPr>
          <w:rFonts w:ascii="Open Sans ExtraBold" w:hAnsi="Open Sans ExtraBold" w:cs="Open Sans ExtraBold"/>
          <w:b/>
          <w:color w:val="000000" w:themeColor="text1"/>
          <w:spacing w:val="-10"/>
          <w:sz w:val="40"/>
          <w:szCs w:val="40"/>
          <w:u w:val="single"/>
        </w:rPr>
        <w:t>REQUEST</w:t>
      </w:r>
      <w:r w:rsidRPr="00170020">
        <w:rPr>
          <w:rFonts w:ascii="Open Sans ExtraBold" w:hAnsi="Open Sans ExtraBold" w:cs="Open Sans ExtraBold"/>
          <w:b/>
          <w:color w:val="000000" w:themeColor="text1"/>
          <w:spacing w:val="-10"/>
          <w:sz w:val="40"/>
          <w:szCs w:val="40"/>
        </w:rPr>
        <w:t>:</w:t>
      </w:r>
      <w:r w:rsidRPr="00170020">
        <w:rPr>
          <w:rFonts w:ascii="Open Sans" w:hAnsi="Open Sans" w:cs="Open Sans"/>
          <w:b/>
          <w:color w:val="000000" w:themeColor="text1"/>
          <w:spacing w:val="-10"/>
          <w:sz w:val="40"/>
          <w:szCs w:val="40"/>
        </w:rPr>
        <w:t xml:space="preserve"> </w:t>
      </w:r>
      <w:r w:rsidR="00A84C87" w:rsidRPr="00170020">
        <w:rPr>
          <w:rFonts w:ascii="Open Sans" w:hAnsi="Open Sans" w:cs="Open Sans"/>
          <w:b/>
          <w:color w:val="000000" w:themeColor="text1"/>
          <w:spacing w:val="-10"/>
          <w:sz w:val="40"/>
          <w:szCs w:val="40"/>
        </w:rPr>
        <w:t xml:space="preserve">APPROVAL OF A 10.72-ACRE VACATION AND REPLAT CREATING TWO (2) RESIDENTIAL LOTS IN THE </w:t>
      </w:r>
      <w:r w:rsidR="00985482" w:rsidRPr="00170020">
        <w:rPr>
          <w:rFonts w:ascii="Open Sans" w:hAnsi="Open Sans" w:cs="Open Sans"/>
          <w:b/>
          <w:color w:val="000000" w:themeColor="text1"/>
          <w:spacing w:val="-10"/>
          <w:sz w:val="40"/>
          <w:szCs w:val="40"/>
        </w:rPr>
        <w:t>RR-2.5 (RESIDENTIAL RURAL) ZONING DISTRICT</w:t>
      </w:r>
    </w:p>
    <w:p w14:paraId="1473276D" w14:textId="77777777" w:rsidR="00995A31" w:rsidRPr="00170020" w:rsidRDefault="00995A31" w:rsidP="008D725D">
      <w:pPr>
        <w:spacing w:line="216" w:lineRule="auto"/>
        <w:ind w:left="180" w:right="180"/>
        <w:jc w:val="both"/>
        <w:rPr>
          <w:rFonts w:ascii="Open Sans" w:hAnsi="Open Sans" w:cs="Open Sans"/>
          <w:b/>
          <w:color w:val="000000" w:themeColor="text1"/>
          <w:spacing w:val="-10"/>
          <w:sz w:val="40"/>
          <w:szCs w:val="40"/>
        </w:rPr>
      </w:pPr>
    </w:p>
    <w:p w14:paraId="5E4E7D56" w14:textId="77777777" w:rsidR="00332376" w:rsidRPr="00170020" w:rsidRDefault="004D236D" w:rsidP="00521319">
      <w:pPr>
        <w:spacing w:line="216" w:lineRule="auto"/>
        <w:ind w:right="180"/>
        <w:jc w:val="center"/>
        <w:rPr>
          <w:rFonts w:ascii="Open Sans ExtraBold" w:hAnsi="Open Sans ExtraBold" w:cs="Open Sans ExtraBold"/>
          <w:bCs/>
          <w:color w:val="000000" w:themeColor="text1"/>
          <w:spacing w:val="64"/>
          <w:sz w:val="104"/>
          <w:szCs w:val="104"/>
        </w:rPr>
      </w:pPr>
      <w:r w:rsidRPr="00170020">
        <w:rPr>
          <w:rFonts w:ascii="Open Sans ExtraBold" w:hAnsi="Open Sans ExtraBold" w:cs="Open Sans ExtraBold"/>
          <w:b/>
          <w:color w:val="000000" w:themeColor="text1"/>
          <w:spacing w:val="64"/>
          <w:sz w:val="104"/>
          <w:szCs w:val="104"/>
        </w:rPr>
        <w:t>PUBLI</w:t>
      </w:r>
      <w:r w:rsidR="00386E3C" w:rsidRPr="00170020">
        <w:rPr>
          <w:rFonts w:ascii="Open Sans ExtraBold" w:hAnsi="Open Sans ExtraBold" w:cs="Open Sans ExtraBold"/>
          <w:b/>
          <w:color w:val="000000" w:themeColor="text1"/>
          <w:spacing w:val="64"/>
          <w:sz w:val="104"/>
          <w:szCs w:val="104"/>
        </w:rPr>
        <w:t>C</w:t>
      </w:r>
      <w:r w:rsidRPr="00170020">
        <w:rPr>
          <w:rFonts w:ascii="Open Sans ExtraBold" w:hAnsi="Open Sans ExtraBold" w:cs="Open Sans ExtraBold"/>
          <w:b/>
          <w:color w:val="000000" w:themeColor="text1"/>
          <w:spacing w:val="64"/>
          <w:sz w:val="104"/>
          <w:szCs w:val="104"/>
        </w:rPr>
        <w:t xml:space="preserve"> </w:t>
      </w:r>
      <w:r w:rsidR="00332376" w:rsidRPr="00170020">
        <w:rPr>
          <w:rFonts w:ascii="Open Sans ExtraBold" w:hAnsi="Open Sans ExtraBold" w:cs="Open Sans ExtraBold"/>
          <w:b/>
          <w:color w:val="000000" w:themeColor="text1"/>
          <w:spacing w:val="64"/>
          <w:sz w:val="104"/>
          <w:szCs w:val="104"/>
        </w:rPr>
        <w:t>HEARING DATES</w:t>
      </w:r>
      <w:r w:rsidR="00332376" w:rsidRPr="00170020">
        <w:rPr>
          <w:rFonts w:ascii="Open Sans ExtraBold" w:hAnsi="Open Sans ExtraBold" w:cs="Open Sans ExtraBold"/>
          <w:bCs/>
          <w:color w:val="000000" w:themeColor="text1"/>
          <w:spacing w:val="64"/>
          <w:sz w:val="104"/>
          <w:szCs w:val="104"/>
        </w:rPr>
        <w:t>:</w:t>
      </w:r>
    </w:p>
    <w:p w14:paraId="042B47BA" w14:textId="77777777" w:rsidR="008A1D4D" w:rsidRPr="00170020" w:rsidRDefault="008F42AE" w:rsidP="002D1397">
      <w:pPr>
        <w:spacing w:line="216" w:lineRule="auto"/>
        <w:ind w:left="90" w:right="180"/>
        <w:jc w:val="center"/>
        <w:rPr>
          <w:b/>
          <w:color w:val="000000" w:themeColor="text1"/>
          <w:sz w:val="16"/>
          <w:szCs w:val="16"/>
        </w:rPr>
      </w:pPr>
      <w:r w:rsidRPr="00170020">
        <w:rPr>
          <w:rFonts w:ascii="Open Sans" w:hAnsi="Open Sans" w:cs="Open Sans"/>
          <w:b/>
          <w:noProof/>
          <w:color w:val="000000" w:themeColor="text1"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3D5F13" wp14:editId="7290FF88">
                <wp:simplePos x="0" y="0"/>
                <wp:positionH relativeFrom="column">
                  <wp:posOffset>-123053</wp:posOffset>
                </wp:positionH>
                <wp:positionV relativeFrom="paragraph">
                  <wp:posOffset>67808</wp:posOffset>
                </wp:positionV>
                <wp:extent cx="9372600" cy="1920961"/>
                <wp:effectExtent l="19050" t="19050" r="38100" b="41275"/>
                <wp:wrapNone/>
                <wp:docPr id="670153687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72600" cy="1920961"/>
                        </a:xfrm>
                        <a:prstGeom prst="rect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836DC8" id="Rectangle 9" o:spid="_x0000_s1026" style="position:absolute;margin-left:-9.7pt;margin-top:5.35pt;width:738pt;height:15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" filled="f" strokeweight="4.5pt">
                <v:stroke linestyle="thinThick"/>
              </v:rect>
            </w:pict>
          </mc:Fallback>
        </mc:AlternateContent>
      </w:r>
    </w:p>
    <w:p w14:paraId="0748D5A7" w14:textId="77777777" w:rsidR="004D236D" w:rsidRPr="00170020" w:rsidRDefault="004D236D" w:rsidP="002D1397">
      <w:pPr>
        <w:spacing w:line="216" w:lineRule="auto"/>
        <w:ind w:left="90" w:right="180"/>
        <w:jc w:val="center"/>
        <w:rPr>
          <w:rFonts w:ascii="Open Sans ExtraBold" w:hAnsi="Open Sans ExtraBold" w:cs="Open Sans ExtraBold"/>
          <w:b/>
          <w:color w:val="000000" w:themeColor="text1"/>
          <w:spacing w:val="30"/>
          <w:sz w:val="70"/>
          <w:szCs w:val="70"/>
        </w:rPr>
      </w:pPr>
      <w:r w:rsidRPr="00170020">
        <w:rPr>
          <w:rFonts w:ascii="Open Sans ExtraBold" w:hAnsi="Open Sans ExtraBold" w:cs="Open Sans ExtraBold"/>
          <w:b/>
          <w:color w:val="000000" w:themeColor="text1"/>
          <w:spacing w:val="30"/>
          <w:sz w:val="70"/>
          <w:szCs w:val="70"/>
        </w:rPr>
        <w:t>BOARD</w:t>
      </w:r>
      <w:r w:rsidR="008A1D4D" w:rsidRPr="00170020">
        <w:rPr>
          <w:rFonts w:ascii="Open Sans ExtraBold" w:hAnsi="Open Sans ExtraBold" w:cs="Open Sans ExtraBold"/>
          <w:b/>
          <w:color w:val="000000" w:themeColor="text1"/>
          <w:spacing w:val="30"/>
          <w:sz w:val="70"/>
          <w:szCs w:val="70"/>
        </w:rPr>
        <w:t xml:space="preserve"> </w:t>
      </w:r>
      <w:r w:rsidRPr="00170020">
        <w:rPr>
          <w:rFonts w:ascii="Open Sans ExtraBold" w:hAnsi="Open Sans ExtraBold" w:cs="Open Sans ExtraBold"/>
          <w:b/>
          <w:color w:val="000000" w:themeColor="text1"/>
          <w:spacing w:val="30"/>
          <w:sz w:val="70"/>
          <w:szCs w:val="70"/>
        </w:rPr>
        <w:t>OF COUNTY COMMISSIONERS</w:t>
      </w:r>
    </w:p>
    <w:p w14:paraId="1039129B" w14:textId="0C55F25E" w:rsidR="00332376" w:rsidRPr="00170020" w:rsidRDefault="00995A31" w:rsidP="002D1397">
      <w:pPr>
        <w:spacing w:line="216" w:lineRule="auto"/>
        <w:ind w:left="90" w:right="180"/>
        <w:jc w:val="center"/>
        <w:rPr>
          <w:rFonts w:ascii="Open Sans ExtraBold" w:hAnsi="Open Sans ExtraBold" w:cs="Open Sans ExtraBold"/>
          <w:b/>
          <w:spacing w:val="44"/>
          <w:sz w:val="72"/>
          <w:szCs w:val="72"/>
        </w:rPr>
      </w:pPr>
      <w:r>
        <w:rPr>
          <w:rFonts w:ascii="Open Sans ExtraBold" w:hAnsi="Open Sans ExtraBold" w:cs="Open Sans ExtraBold"/>
          <w:b/>
          <w:color w:val="000000" w:themeColor="text1"/>
          <w:spacing w:val="44"/>
          <w:sz w:val="72"/>
          <w:szCs w:val="72"/>
        </w:rPr>
        <w:t>MARCH 12</w:t>
      </w:r>
      <w:r w:rsidRPr="00995A31">
        <w:rPr>
          <w:rFonts w:ascii="Open Sans ExtraBold" w:hAnsi="Open Sans ExtraBold" w:cs="Open Sans ExtraBold"/>
          <w:b/>
          <w:color w:val="000000" w:themeColor="text1"/>
          <w:spacing w:val="44"/>
          <w:sz w:val="72"/>
          <w:szCs w:val="72"/>
          <w:vertAlign w:val="superscript"/>
        </w:rPr>
        <w:t>TH</w:t>
      </w:r>
      <w:r>
        <w:rPr>
          <w:rFonts w:ascii="Open Sans ExtraBold" w:hAnsi="Open Sans ExtraBold" w:cs="Open Sans ExtraBold"/>
          <w:b/>
          <w:color w:val="000000" w:themeColor="text1"/>
          <w:spacing w:val="44"/>
          <w:sz w:val="72"/>
          <w:szCs w:val="72"/>
        </w:rPr>
        <w:t>,</w:t>
      </w:r>
      <w:r w:rsidR="002103A9" w:rsidRPr="00170020">
        <w:rPr>
          <w:rFonts w:ascii="Open Sans ExtraBold" w:hAnsi="Open Sans ExtraBold" w:cs="Open Sans ExtraBold"/>
          <w:b/>
          <w:color w:val="000000" w:themeColor="text1"/>
          <w:spacing w:val="44"/>
          <w:sz w:val="72"/>
          <w:szCs w:val="72"/>
        </w:rPr>
        <w:t xml:space="preserve"> 202</w:t>
      </w:r>
      <w:r w:rsidR="00170020" w:rsidRPr="00170020">
        <w:rPr>
          <w:rFonts w:ascii="Open Sans ExtraBold" w:hAnsi="Open Sans ExtraBold" w:cs="Open Sans ExtraBold"/>
          <w:b/>
          <w:color w:val="000000" w:themeColor="text1"/>
          <w:spacing w:val="44"/>
          <w:sz w:val="72"/>
          <w:szCs w:val="72"/>
        </w:rPr>
        <w:t>6</w:t>
      </w:r>
      <w:r w:rsidR="00386E3C" w:rsidRPr="00170020">
        <w:rPr>
          <w:rFonts w:ascii="Open Sans ExtraBold" w:hAnsi="Open Sans ExtraBold" w:cs="Open Sans ExtraBold"/>
          <w:b/>
          <w:spacing w:val="44"/>
          <w:sz w:val="72"/>
          <w:szCs w:val="72"/>
        </w:rPr>
        <w:t>,</w:t>
      </w:r>
      <w:r w:rsidR="004D236D" w:rsidRPr="00170020">
        <w:rPr>
          <w:rFonts w:ascii="Open Sans ExtraBold" w:hAnsi="Open Sans ExtraBold" w:cs="Open Sans ExtraBold"/>
          <w:b/>
          <w:spacing w:val="44"/>
          <w:sz w:val="72"/>
          <w:szCs w:val="72"/>
        </w:rPr>
        <w:t xml:space="preserve"> AT </w:t>
      </w:r>
      <w:r w:rsidR="006B4EE6" w:rsidRPr="00170020">
        <w:rPr>
          <w:rFonts w:ascii="Open Sans ExtraBold" w:hAnsi="Open Sans ExtraBold" w:cs="Open Sans ExtraBold"/>
          <w:b/>
          <w:spacing w:val="44"/>
          <w:sz w:val="72"/>
          <w:szCs w:val="72"/>
        </w:rPr>
        <w:t>9</w:t>
      </w:r>
      <w:r w:rsidR="00332376" w:rsidRPr="00170020">
        <w:rPr>
          <w:rFonts w:ascii="Open Sans ExtraBold" w:hAnsi="Open Sans ExtraBold" w:cs="Open Sans ExtraBold"/>
          <w:b/>
          <w:spacing w:val="44"/>
          <w:sz w:val="72"/>
          <w:szCs w:val="72"/>
        </w:rPr>
        <w:t xml:space="preserve">:00 </w:t>
      </w:r>
      <w:r w:rsidR="006B4EE6" w:rsidRPr="00170020">
        <w:rPr>
          <w:rFonts w:ascii="Open Sans ExtraBold" w:hAnsi="Open Sans ExtraBold" w:cs="Open Sans ExtraBold"/>
          <w:b/>
          <w:spacing w:val="44"/>
          <w:sz w:val="72"/>
          <w:szCs w:val="72"/>
        </w:rPr>
        <w:t>A</w:t>
      </w:r>
      <w:r w:rsidR="002D1397" w:rsidRPr="00170020">
        <w:rPr>
          <w:rFonts w:ascii="Open Sans ExtraBold" w:hAnsi="Open Sans ExtraBold" w:cs="Open Sans ExtraBold"/>
          <w:b/>
          <w:spacing w:val="44"/>
          <w:sz w:val="72"/>
          <w:szCs w:val="72"/>
        </w:rPr>
        <w:t>.</w:t>
      </w:r>
      <w:r w:rsidR="00332376" w:rsidRPr="00170020">
        <w:rPr>
          <w:rFonts w:ascii="Open Sans ExtraBold" w:hAnsi="Open Sans ExtraBold" w:cs="Open Sans ExtraBold"/>
          <w:b/>
          <w:spacing w:val="44"/>
          <w:sz w:val="72"/>
          <w:szCs w:val="72"/>
        </w:rPr>
        <w:t>M</w:t>
      </w:r>
      <w:r w:rsidR="002D1397" w:rsidRPr="00170020">
        <w:rPr>
          <w:rFonts w:ascii="Open Sans ExtraBold" w:hAnsi="Open Sans ExtraBold" w:cs="Open Sans ExtraBold"/>
          <w:b/>
          <w:spacing w:val="44"/>
          <w:sz w:val="72"/>
          <w:szCs w:val="72"/>
        </w:rPr>
        <w:t>.</w:t>
      </w:r>
    </w:p>
    <w:p w14:paraId="788B7ADA" w14:textId="77777777" w:rsidR="004D236D" w:rsidRPr="00170020" w:rsidRDefault="004D236D" w:rsidP="00032DCF">
      <w:pPr>
        <w:spacing w:line="180" w:lineRule="auto"/>
        <w:ind w:left="86" w:right="187"/>
        <w:jc w:val="center"/>
        <w:rPr>
          <w:rFonts w:ascii="Open Sans" w:hAnsi="Open Sans" w:cs="Open Sans"/>
          <w:b/>
          <w:spacing w:val="60"/>
          <w:sz w:val="48"/>
          <w:szCs w:val="48"/>
        </w:rPr>
      </w:pPr>
      <w:r w:rsidRPr="00170020">
        <w:rPr>
          <w:rFonts w:ascii="Open Sans" w:hAnsi="Open Sans" w:cs="Open Sans"/>
          <w:b/>
          <w:spacing w:val="60"/>
          <w:sz w:val="48"/>
          <w:szCs w:val="48"/>
        </w:rPr>
        <w:t>200 S CASCADE AVE, STE 100</w:t>
      </w:r>
    </w:p>
    <w:p w14:paraId="19F50664" w14:textId="77777777" w:rsidR="004D236D" w:rsidRPr="00170020" w:rsidRDefault="004D236D" w:rsidP="002D1397">
      <w:pPr>
        <w:spacing w:line="216" w:lineRule="auto"/>
        <w:ind w:left="90" w:right="180"/>
        <w:jc w:val="center"/>
        <w:rPr>
          <w:rFonts w:ascii="Open Sans" w:hAnsi="Open Sans" w:cs="Open Sans"/>
          <w:b/>
          <w:spacing w:val="60"/>
          <w:sz w:val="48"/>
          <w:szCs w:val="48"/>
        </w:rPr>
      </w:pPr>
      <w:r w:rsidRPr="00170020">
        <w:rPr>
          <w:rFonts w:ascii="Open Sans" w:hAnsi="Open Sans" w:cs="Open Sans"/>
          <w:b/>
          <w:spacing w:val="60"/>
          <w:sz w:val="48"/>
          <w:szCs w:val="48"/>
        </w:rPr>
        <w:t>COLORADO SPRINGS, CO 80903</w:t>
      </w:r>
    </w:p>
    <w:p w14:paraId="6802F448" w14:textId="77777777" w:rsidR="005F79CA" w:rsidRPr="00170020" w:rsidRDefault="005F79CA" w:rsidP="002D1397">
      <w:pPr>
        <w:spacing w:line="216" w:lineRule="auto"/>
        <w:ind w:left="90" w:right="180"/>
        <w:rPr>
          <w:rFonts w:ascii="Open Sans" w:hAnsi="Open Sans" w:cs="Open Sans"/>
          <w:color w:val="FF0000"/>
          <w:sz w:val="28"/>
          <w:szCs w:val="28"/>
        </w:rPr>
      </w:pPr>
    </w:p>
    <w:p w14:paraId="546252B6" w14:textId="77777777" w:rsidR="004D236D" w:rsidRPr="00170020" w:rsidRDefault="004D236D" w:rsidP="00995A31">
      <w:pPr>
        <w:spacing w:line="192" w:lineRule="auto"/>
        <w:ind w:left="86" w:right="187"/>
        <w:jc w:val="both"/>
        <w:rPr>
          <w:rFonts w:ascii="Open Sans ExtraBold" w:hAnsi="Open Sans ExtraBold" w:cs="Open Sans ExtraBold"/>
          <w:b/>
          <w:spacing w:val="24"/>
          <w:sz w:val="40"/>
          <w:szCs w:val="40"/>
        </w:rPr>
      </w:pPr>
      <w:r w:rsidRPr="00170020">
        <w:rPr>
          <w:rFonts w:ascii="Open Sans" w:hAnsi="Open Sans" w:cs="Open Sans"/>
          <w:b/>
          <w:sz w:val="40"/>
          <w:szCs w:val="40"/>
        </w:rPr>
        <w:t xml:space="preserve">FOR MORE INFORMATION, CALL THE </w:t>
      </w:r>
      <w:r w:rsidR="001A19AC" w:rsidRPr="00170020">
        <w:rPr>
          <w:rFonts w:ascii="Open Sans" w:hAnsi="Open Sans" w:cs="Open Sans"/>
          <w:b/>
          <w:sz w:val="40"/>
          <w:szCs w:val="40"/>
        </w:rPr>
        <w:t xml:space="preserve">EL PASO COUNTY </w:t>
      </w:r>
      <w:r w:rsidRPr="00170020">
        <w:rPr>
          <w:rFonts w:ascii="Open Sans" w:hAnsi="Open Sans" w:cs="Open Sans"/>
          <w:b/>
          <w:sz w:val="40"/>
          <w:szCs w:val="40"/>
        </w:rPr>
        <w:t xml:space="preserve">PLANNING AND </w:t>
      </w:r>
      <w:r w:rsidRPr="00170020">
        <w:rPr>
          <w:rFonts w:ascii="Open Sans" w:hAnsi="Open Sans" w:cs="Open Sans"/>
          <w:b/>
          <w:spacing w:val="24"/>
          <w:sz w:val="40"/>
          <w:szCs w:val="40"/>
        </w:rPr>
        <w:t xml:space="preserve">COMMUNITY DEVELOPMENT </w:t>
      </w:r>
      <w:r w:rsidR="001A19AC" w:rsidRPr="00170020">
        <w:rPr>
          <w:rFonts w:ascii="Open Sans" w:hAnsi="Open Sans" w:cs="Open Sans"/>
          <w:b/>
          <w:spacing w:val="24"/>
          <w:sz w:val="40"/>
          <w:szCs w:val="40"/>
        </w:rPr>
        <w:t xml:space="preserve">DEPARTMENT </w:t>
      </w:r>
      <w:r w:rsidRPr="00170020">
        <w:rPr>
          <w:rFonts w:ascii="Open Sans" w:hAnsi="Open Sans" w:cs="Open Sans"/>
          <w:b/>
          <w:spacing w:val="24"/>
          <w:sz w:val="40"/>
          <w:szCs w:val="40"/>
        </w:rPr>
        <w:t>AT</w:t>
      </w:r>
      <w:r w:rsidRPr="00170020">
        <w:rPr>
          <w:b/>
          <w:spacing w:val="24"/>
          <w:sz w:val="40"/>
          <w:szCs w:val="40"/>
        </w:rPr>
        <w:t xml:space="preserve"> </w:t>
      </w:r>
      <w:r w:rsidRPr="00170020">
        <w:rPr>
          <w:rFonts w:ascii="Open Sans ExtraBold" w:hAnsi="Open Sans ExtraBold" w:cs="Open Sans ExtraBold"/>
          <w:b/>
          <w:spacing w:val="24"/>
          <w:sz w:val="48"/>
          <w:szCs w:val="48"/>
        </w:rPr>
        <w:t>719-520-6300</w:t>
      </w:r>
      <w:r w:rsidRPr="00170020">
        <w:rPr>
          <w:rFonts w:ascii="Open Sans" w:hAnsi="Open Sans" w:cs="Open Sans"/>
          <w:b/>
          <w:spacing w:val="24"/>
          <w:sz w:val="40"/>
          <w:szCs w:val="40"/>
        </w:rPr>
        <w:t>.</w:t>
      </w:r>
    </w:p>
    <w:p w14:paraId="71BC7D73" w14:textId="77777777" w:rsidR="00BA15E4" w:rsidRPr="00170020" w:rsidRDefault="001A19AC" w:rsidP="002D1397">
      <w:pPr>
        <w:spacing w:line="216" w:lineRule="auto"/>
        <w:ind w:left="90" w:right="180"/>
        <w:jc w:val="center"/>
        <w:rPr>
          <w:rFonts w:ascii="Open Sans ExtraBold" w:hAnsi="Open Sans ExtraBold" w:cs="Open Sans ExtraBold"/>
          <w:b/>
          <w:spacing w:val="50"/>
          <w:sz w:val="40"/>
          <w:szCs w:val="40"/>
        </w:rPr>
      </w:pPr>
      <w:r w:rsidRPr="00170020">
        <w:rPr>
          <w:rFonts w:ascii="Open Sans ExtraBold" w:hAnsi="Open Sans ExtraBold" w:cs="Open Sans ExtraBold"/>
          <w:b/>
          <w:spacing w:val="50"/>
          <w:sz w:val="40"/>
          <w:szCs w:val="40"/>
        </w:rPr>
        <w:t>VISIT: EPCDEVPLANREVIEW.COM</w:t>
      </w:r>
    </w:p>
    <w:p w14:paraId="6725A893" w14:textId="38EFCBCF" w:rsidR="004D236D" w:rsidRPr="00170020" w:rsidRDefault="001A19AC" w:rsidP="00032DCF">
      <w:pPr>
        <w:spacing w:line="192" w:lineRule="auto"/>
        <w:ind w:left="86" w:right="187"/>
        <w:jc w:val="center"/>
        <w:rPr>
          <w:rFonts w:ascii="Open Sans ExtraBold" w:hAnsi="Open Sans ExtraBold" w:cs="Open Sans ExtraBold"/>
          <w:b/>
          <w:color w:val="C00000"/>
          <w:spacing w:val="50"/>
          <w:sz w:val="40"/>
          <w:szCs w:val="40"/>
        </w:rPr>
      </w:pPr>
      <w:r w:rsidRPr="00170020">
        <w:rPr>
          <w:rFonts w:ascii="Open Sans ExtraBold" w:hAnsi="Open Sans ExtraBold" w:cs="Open Sans ExtraBold"/>
          <w:b/>
          <w:spacing w:val="50"/>
          <w:sz w:val="40"/>
          <w:szCs w:val="40"/>
        </w:rPr>
        <w:t xml:space="preserve">SEARCH FILE NUMBER: </w:t>
      </w:r>
      <w:r w:rsidR="00170020" w:rsidRPr="00170020">
        <w:rPr>
          <w:rFonts w:ascii="Open Sans ExtraBold" w:hAnsi="Open Sans ExtraBold" w:cs="Open Sans ExtraBold"/>
          <w:b/>
          <w:color w:val="000000" w:themeColor="text1"/>
          <w:spacing w:val="50"/>
          <w:sz w:val="48"/>
          <w:szCs w:val="48"/>
        </w:rPr>
        <w:t>VR253</w:t>
      </w:r>
    </w:p>
    <w:p w14:paraId="48AC1F92" w14:textId="77777777" w:rsidR="00E32D90" w:rsidRPr="00170020" w:rsidRDefault="00CD02C4" w:rsidP="002D1397">
      <w:pPr>
        <w:spacing w:line="216" w:lineRule="auto"/>
        <w:ind w:left="90" w:right="180"/>
        <w:jc w:val="center"/>
        <w:rPr>
          <w:rFonts w:ascii="Open Sans Light" w:hAnsi="Open Sans Light" w:cs="Open Sans Light"/>
          <w:bCs/>
          <w:sz w:val="22"/>
          <w:szCs w:val="22"/>
        </w:rPr>
      </w:pPr>
      <w:r w:rsidRPr="00170020">
        <w:rPr>
          <w:rFonts w:ascii="Open Sans Light" w:hAnsi="Open Sans Light" w:cs="Open Sans Light"/>
          <w:bCs/>
          <w:sz w:val="22"/>
          <w:szCs w:val="22"/>
        </w:rPr>
        <w:t>WARNING:</w:t>
      </w:r>
      <w:r w:rsidR="006E1150" w:rsidRPr="00170020">
        <w:rPr>
          <w:rFonts w:ascii="Open Sans Light" w:hAnsi="Open Sans Light" w:cs="Open Sans Light"/>
          <w:bCs/>
          <w:sz w:val="22"/>
          <w:szCs w:val="22"/>
        </w:rPr>
        <w:t xml:space="preserve"> </w:t>
      </w:r>
      <w:r w:rsidRPr="00170020">
        <w:rPr>
          <w:rFonts w:ascii="Open Sans Light" w:hAnsi="Open Sans Light" w:cs="Open Sans Light"/>
          <w:bCs/>
          <w:sz w:val="22"/>
          <w:szCs w:val="22"/>
        </w:rPr>
        <w:t>THIS NOTICE IS PROPERTY OF EL PASO COUNTY, COLORADO.</w:t>
      </w:r>
      <w:r w:rsidR="008177F5" w:rsidRPr="00170020">
        <w:rPr>
          <w:rFonts w:ascii="Open Sans Light" w:hAnsi="Open Sans Light" w:cs="Open Sans Light"/>
          <w:bCs/>
          <w:sz w:val="22"/>
          <w:szCs w:val="22"/>
        </w:rPr>
        <w:t xml:space="preserve"> </w:t>
      </w:r>
      <w:r w:rsidR="00A565AD" w:rsidRPr="00170020">
        <w:rPr>
          <w:rFonts w:ascii="Open Sans Light" w:hAnsi="Open Sans Light" w:cs="Open Sans Light"/>
          <w:bCs/>
          <w:sz w:val="22"/>
          <w:szCs w:val="22"/>
        </w:rPr>
        <w:t>ANYONE DEFACING</w:t>
      </w:r>
      <w:r w:rsidRPr="00170020">
        <w:rPr>
          <w:rFonts w:ascii="Open Sans Light" w:hAnsi="Open Sans Light" w:cs="Open Sans Light"/>
          <w:bCs/>
          <w:sz w:val="22"/>
          <w:szCs w:val="22"/>
        </w:rPr>
        <w:t xml:space="preserve"> OR </w:t>
      </w:r>
    </w:p>
    <w:p w14:paraId="0E440021" w14:textId="77777777" w:rsidR="004D236D" w:rsidRPr="004059EC" w:rsidRDefault="00CD02C4" w:rsidP="002D1397">
      <w:pPr>
        <w:spacing w:line="216" w:lineRule="auto"/>
        <w:ind w:left="90" w:right="180"/>
        <w:jc w:val="center"/>
        <w:rPr>
          <w:rFonts w:ascii="Open Sans Light" w:hAnsi="Open Sans Light" w:cs="Open Sans Light"/>
          <w:bCs/>
          <w:sz w:val="22"/>
          <w:szCs w:val="22"/>
        </w:rPr>
      </w:pPr>
      <w:r w:rsidRPr="00170020">
        <w:rPr>
          <w:rFonts w:ascii="Open Sans Light" w:hAnsi="Open Sans Light" w:cs="Open Sans Light"/>
          <w:bCs/>
          <w:sz w:val="22"/>
          <w:szCs w:val="22"/>
        </w:rPr>
        <w:t>REMOVING THIS SIGN</w:t>
      </w:r>
      <w:r w:rsidR="009346DB" w:rsidRPr="00170020">
        <w:rPr>
          <w:rFonts w:ascii="Open Sans Light" w:hAnsi="Open Sans Light" w:cs="Open Sans Light"/>
          <w:bCs/>
          <w:sz w:val="22"/>
          <w:szCs w:val="22"/>
        </w:rPr>
        <w:t xml:space="preserve"> </w:t>
      </w:r>
      <w:r w:rsidRPr="00170020">
        <w:rPr>
          <w:rFonts w:ascii="Open Sans Light" w:hAnsi="Open Sans Light" w:cs="Open Sans Light"/>
          <w:bCs/>
          <w:sz w:val="22"/>
          <w:szCs w:val="22"/>
        </w:rPr>
        <w:t xml:space="preserve">WITHOUT AUTHORITY WILL </w:t>
      </w:r>
      <w:r w:rsidR="00ED377F" w:rsidRPr="00170020">
        <w:rPr>
          <w:rFonts w:ascii="Open Sans Light" w:hAnsi="Open Sans Light" w:cs="Open Sans Light"/>
          <w:bCs/>
          <w:sz w:val="22"/>
          <w:szCs w:val="22"/>
        </w:rPr>
        <w:t>BE PROS</w:t>
      </w:r>
      <w:r w:rsidRPr="00170020">
        <w:rPr>
          <w:rFonts w:ascii="Open Sans Light" w:hAnsi="Open Sans Light" w:cs="Open Sans Light"/>
          <w:bCs/>
          <w:sz w:val="22"/>
          <w:szCs w:val="22"/>
        </w:rPr>
        <w:t>ECUTED TO THE FULL EXTENT OF THE LAW.</w:t>
      </w:r>
    </w:p>
    <w:sectPr w:rsidR="004D236D" w:rsidRPr="004059EC" w:rsidSect="00E32D9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20160" w:code="1002"/>
      <w:pgMar w:top="630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39BD9" w14:textId="77777777" w:rsidR="00FD6E53" w:rsidRDefault="00FD6E53">
      <w:r>
        <w:separator/>
      </w:r>
    </w:p>
  </w:endnote>
  <w:endnote w:type="continuationSeparator" w:id="0">
    <w:p w14:paraId="57F6C2F2" w14:textId="77777777" w:rsidR="00FD6E53" w:rsidRDefault="00FD6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Open Sans ExtraBold">
    <w:charset w:val="00"/>
    <w:family w:val="swiss"/>
    <w:pitch w:val="variable"/>
    <w:sig w:usb0="E00002EF" w:usb1="4000205B" w:usb2="00000028" w:usb3="00000000" w:csb0="000001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5D1F" w14:textId="77777777" w:rsidR="002D659B" w:rsidRDefault="002D65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FFB3E" w14:textId="77777777" w:rsidR="002D659B" w:rsidRDefault="002D659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14C6F" w14:textId="77777777" w:rsidR="002D659B" w:rsidRDefault="002D65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3E42C0" w14:textId="77777777" w:rsidR="00FD6E53" w:rsidRDefault="00FD6E53">
      <w:r>
        <w:separator/>
      </w:r>
    </w:p>
  </w:footnote>
  <w:footnote w:type="continuationSeparator" w:id="0">
    <w:p w14:paraId="732A9687" w14:textId="77777777" w:rsidR="00FD6E53" w:rsidRDefault="00FD6E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E6E97" w14:textId="77777777" w:rsidR="002D659B" w:rsidRDefault="002D659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0C6C4" w14:textId="77777777" w:rsidR="002D659B" w:rsidRDefault="002D659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C765E" w14:textId="77777777" w:rsidR="002D659B" w:rsidRDefault="002D65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86CEC"/>
    <w:multiLevelType w:val="hybridMultilevel"/>
    <w:tmpl w:val="E1A88B8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464701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C87"/>
    <w:rsid w:val="000068B0"/>
    <w:rsid w:val="0000690B"/>
    <w:rsid w:val="00016243"/>
    <w:rsid w:val="000254FA"/>
    <w:rsid w:val="000260DD"/>
    <w:rsid w:val="00027D3F"/>
    <w:rsid w:val="00030E58"/>
    <w:rsid w:val="00032DCF"/>
    <w:rsid w:val="00033230"/>
    <w:rsid w:val="00034199"/>
    <w:rsid w:val="0004284B"/>
    <w:rsid w:val="000434CC"/>
    <w:rsid w:val="00044000"/>
    <w:rsid w:val="00047F09"/>
    <w:rsid w:val="00061F7D"/>
    <w:rsid w:val="000661DE"/>
    <w:rsid w:val="00072993"/>
    <w:rsid w:val="00073DA7"/>
    <w:rsid w:val="000742EA"/>
    <w:rsid w:val="00075B16"/>
    <w:rsid w:val="00077CD6"/>
    <w:rsid w:val="00090404"/>
    <w:rsid w:val="00090AFC"/>
    <w:rsid w:val="0009529E"/>
    <w:rsid w:val="000974B9"/>
    <w:rsid w:val="000A39DE"/>
    <w:rsid w:val="000A697B"/>
    <w:rsid w:val="000A6D76"/>
    <w:rsid w:val="000B2275"/>
    <w:rsid w:val="000C421E"/>
    <w:rsid w:val="000C6025"/>
    <w:rsid w:val="000E7194"/>
    <w:rsid w:val="000F0EDA"/>
    <w:rsid w:val="00101AA9"/>
    <w:rsid w:val="001126B2"/>
    <w:rsid w:val="00113F20"/>
    <w:rsid w:val="00116F1D"/>
    <w:rsid w:val="00122281"/>
    <w:rsid w:val="00122810"/>
    <w:rsid w:val="00130034"/>
    <w:rsid w:val="00130DC9"/>
    <w:rsid w:val="00130DED"/>
    <w:rsid w:val="0013117B"/>
    <w:rsid w:val="0015145B"/>
    <w:rsid w:val="00161CA8"/>
    <w:rsid w:val="00170020"/>
    <w:rsid w:val="00170584"/>
    <w:rsid w:val="00170B6E"/>
    <w:rsid w:val="00181501"/>
    <w:rsid w:val="00181702"/>
    <w:rsid w:val="00185F57"/>
    <w:rsid w:val="001867CE"/>
    <w:rsid w:val="00190A25"/>
    <w:rsid w:val="00193181"/>
    <w:rsid w:val="00195D72"/>
    <w:rsid w:val="001A16E4"/>
    <w:rsid w:val="001A19AC"/>
    <w:rsid w:val="001A5510"/>
    <w:rsid w:val="001B2792"/>
    <w:rsid w:val="001C1DC2"/>
    <w:rsid w:val="001C5162"/>
    <w:rsid w:val="001C54F5"/>
    <w:rsid w:val="001C78EF"/>
    <w:rsid w:val="001C7DEE"/>
    <w:rsid w:val="001D11A3"/>
    <w:rsid w:val="001D40A3"/>
    <w:rsid w:val="001D7346"/>
    <w:rsid w:val="001E52E6"/>
    <w:rsid w:val="001E7ACB"/>
    <w:rsid w:val="001F24E5"/>
    <w:rsid w:val="001F345C"/>
    <w:rsid w:val="001F7B30"/>
    <w:rsid w:val="00205FF2"/>
    <w:rsid w:val="002103A9"/>
    <w:rsid w:val="00211FBD"/>
    <w:rsid w:val="0021327C"/>
    <w:rsid w:val="002167B0"/>
    <w:rsid w:val="00216BCC"/>
    <w:rsid w:val="00217B16"/>
    <w:rsid w:val="00233B08"/>
    <w:rsid w:val="00237A73"/>
    <w:rsid w:val="00243318"/>
    <w:rsid w:val="002446EB"/>
    <w:rsid w:val="00247A2C"/>
    <w:rsid w:val="00250FFF"/>
    <w:rsid w:val="00255EF9"/>
    <w:rsid w:val="002576DE"/>
    <w:rsid w:val="00263574"/>
    <w:rsid w:val="002700BA"/>
    <w:rsid w:val="00275095"/>
    <w:rsid w:val="002755FE"/>
    <w:rsid w:val="0029339E"/>
    <w:rsid w:val="00293B2C"/>
    <w:rsid w:val="002B1250"/>
    <w:rsid w:val="002B55A1"/>
    <w:rsid w:val="002C11C1"/>
    <w:rsid w:val="002C51EF"/>
    <w:rsid w:val="002D1397"/>
    <w:rsid w:val="002D5439"/>
    <w:rsid w:val="002D659B"/>
    <w:rsid w:val="002E0E40"/>
    <w:rsid w:val="002E1E38"/>
    <w:rsid w:val="002E2236"/>
    <w:rsid w:val="002E2815"/>
    <w:rsid w:val="002E4066"/>
    <w:rsid w:val="002F5FF2"/>
    <w:rsid w:val="002F6166"/>
    <w:rsid w:val="00300E35"/>
    <w:rsid w:val="0030213C"/>
    <w:rsid w:val="00303E66"/>
    <w:rsid w:val="00304C5F"/>
    <w:rsid w:val="003135C4"/>
    <w:rsid w:val="0032542B"/>
    <w:rsid w:val="00326435"/>
    <w:rsid w:val="00332376"/>
    <w:rsid w:val="00341F60"/>
    <w:rsid w:val="003431C4"/>
    <w:rsid w:val="00346D8A"/>
    <w:rsid w:val="00350B26"/>
    <w:rsid w:val="00352C43"/>
    <w:rsid w:val="00354357"/>
    <w:rsid w:val="00362E47"/>
    <w:rsid w:val="0036396B"/>
    <w:rsid w:val="00375ED7"/>
    <w:rsid w:val="00380274"/>
    <w:rsid w:val="00382FCC"/>
    <w:rsid w:val="00384162"/>
    <w:rsid w:val="00385B5B"/>
    <w:rsid w:val="00386E3C"/>
    <w:rsid w:val="00391BD7"/>
    <w:rsid w:val="0039744F"/>
    <w:rsid w:val="003A65E5"/>
    <w:rsid w:val="003A68CA"/>
    <w:rsid w:val="003A7905"/>
    <w:rsid w:val="003B1143"/>
    <w:rsid w:val="003B649F"/>
    <w:rsid w:val="003C0730"/>
    <w:rsid w:val="003C17A8"/>
    <w:rsid w:val="003D2CB4"/>
    <w:rsid w:val="003D2FEA"/>
    <w:rsid w:val="003F4967"/>
    <w:rsid w:val="003F4B0E"/>
    <w:rsid w:val="004047EC"/>
    <w:rsid w:val="00404D19"/>
    <w:rsid w:val="004059EC"/>
    <w:rsid w:val="00412069"/>
    <w:rsid w:val="004235D4"/>
    <w:rsid w:val="004248E5"/>
    <w:rsid w:val="00434958"/>
    <w:rsid w:val="0044371B"/>
    <w:rsid w:val="00444F0E"/>
    <w:rsid w:val="00447A55"/>
    <w:rsid w:val="0045099A"/>
    <w:rsid w:val="00450CBC"/>
    <w:rsid w:val="00452989"/>
    <w:rsid w:val="00456C07"/>
    <w:rsid w:val="0046392E"/>
    <w:rsid w:val="004660C0"/>
    <w:rsid w:val="004740EA"/>
    <w:rsid w:val="00483387"/>
    <w:rsid w:val="00483FA0"/>
    <w:rsid w:val="0049127B"/>
    <w:rsid w:val="0049482B"/>
    <w:rsid w:val="00496318"/>
    <w:rsid w:val="004A2A13"/>
    <w:rsid w:val="004A50BF"/>
    <w:rsid w:val="004B46FC"/>
    <w:rsid w:val="004C0642"/>
    <w:rsid w:val="004C1468"/>
    <w:rsid w:val="004C72D0"/>
    <w:rsid w:val="004D07EF"/>
    <w:rsid w:val="004D1A41"/>
    <w:rsid w:val="004D222E"/>
    <w:rsid w:val="004D236D"/>
    <w:rsid w:val="004D42C3"/>
    <w:rsid w:val="004D5129"/>
    <w:rsid w:val="004E5967"/>
    <w:rsid w:val="004F1790"/>
    <w:rsid w:val="00500B0B"/>
    <w:rsid w:val="00501376"/>
    <w:rsid w:val="0051187E"/>
    <w:rsid w:val="005154F9"/>
    <w:rsid w:val="00520E8F"/>
    <w:rsid w:val="00521319"/>
    <w:rsid w:val="00524384"/>
    <w:rsid w:val="00527A90"/>
    <w:rsid w:val="005332CB"/>
    <w:rsid w:val="00533FB4"/>
    <w:rsid w:val="005340D9"/>
    <w:rsid w:val="0054637F"/>
    <w:rsid w:val="00547F1A"/>
    <w:rsid w:val="00551D46"/>
    <w:rsid w:val="0056529E"/>
    <w:rsid w:val="00580DC1"/>
    <w:rsid w:val="00584194"/>
    <w:rsid w:val="0058438B"/>
    <w:rsid w:val="00587E01"/>
    <w:rsid w:val="00590E9E"/>
    <w:rsid w:val="005913D0"/>
    <w:rsid w:val="00593D17"/>
    <w:rsid w:val="00595584"/>
    <w:rsid w:val="00595FE1"/>
    <w:rsid w:val="00597C88"/>
    <w:rsid w:val="005A5826"/>
    <w:rsid w:val="005A687F"/>
    <w:rsid w:val="005B42C6"/>
    <w:rsid w:val="005B7BD0"/>
    <w:rsid w:val="005C0641"/>
    <w:rsid w:val="005C4B18"/>
    <w:rsid w:val="005D1361"/>
    <w:rsid w:val="005D2845"/>
    <w:rsid w:val="005E1F8A"/>
    <w:rsid w:val="005E31D7"/>
    <w:rsid w:val="005E4BD6"/>
    <w:rsid w:val="005E7EBD"/>
    <w:rsid w:val="005F3AFC"/>
    <w:rsid w:val="005F79CA"/>
    <w:rsid w:val="0060175E"/>
    <w:rsid w:val="006051EB"/>
    <w:rsid w:val="00610DEC"/>
    <w:rsid w:val="006134F4"/>
    <w:rsid w:val="0061618B"/>
    <w:rsid w:val="006177E5"/>
    <w:rsid w:val="00621D9E"/>
    <w:rsid w:val="006254A2"/>
    <w:rsid w:val="006263E5"/>
    <w:rsid w:val="0062733E"/>
    <w:rsid w:val="006319C0"/>
    <w:rsid w:val="00636E40"/>
    <w:rsid w:val="006446CE"/>
    <w:rsid w:val="00645A63"/>
    <w:rsid w:val="00646683"/>
    <w:rsid w:val="00646E7C"/>
    <w:rsid w:val="00651253"/>
    <w:rsid w:val="0065228E"/>
    <w:rsid w:val="00663D75"/>
    <w:rsid w:val="006642ED"/>
    <w:rsid w:val="00665BD3"/>
    <w:rsid w:val="00667708"/>
    <w:rsid w:val="0067120D"/>
    <w:rsid w:val="00676241"/>
    <w:rsid w:val="0067770D"/>
    <w:rsid w:val="00684828"/>
    <w:rsid w:val="00690F61"/>
    <w:rsid w:val="00696642"/>
    <w:rsid w:val="006A2296"/>
    <w:rsid w:val="006A27EE"/>
    <w:rsid w:val="006A30B2"/>
    <w:rsid w:val="006B2882"/>
    <w:rsid w:val="006B2F08"/>
    <w:rsid w:val="006B491D"/>
    <w:rsid w:val="006B4EE6"/>
    <w:rsid w:val="006B7066"/>
    <w:rsid w:val="006C5116"/>
    <w:rsid w:val="006C6F55"/>
    <w:rsid w:val="006E1150"/>
    <w:rsid w:val="006E39CE"/>
    <w:rsid w:val="006E4A4C"/>
    <w:rsid w:val="006E4E52"/>
    <w:rsid w:val="006E7920"/>
    <w:rsid w:val="006F1A5A"/>
    <w:rsid w:val="00707E2A"/>
    <w:rsid w:val="00710252"/>
    <w:rsid w:val="007117E1"/>
    <w:rsid w:val="00711859"/>
    <w:rsid w:val="007170A2"/>
    <w:rsid w:val="00717AFC"/>
    <w:rsid w:val="00720050"/>
    <w:rsid w:val="00720987"/>
    <w:rsid w:val="00721765"/>
    <w:rsid w:val="0072641C"/>
    <w:rsid w:val="00730645"/>
    <w:rsid w:val="00730BD6"/>
    <w:rsid w:val="00731867"/>
    <w:rsid w:val="00732B2E"/>
    <w:rsid w:val="00734CE4"/>
    <w:rsid w:val="0073527F"/>
    <w:rsid w:val="00736B01"/>
    <w:rsid w:val="007370BF"/>
    <w:rsid w:val="007376C8"/>
    <w:rsid w:val="00737F6A"/>
    <w:rsid w:val="0074400B"/>
    <w:rsid w:val="0074466B"/>
    <w:rsid w:val="00753ACB"/>
    <w:rsid w:val="00754291"/>
    <w:rsid w:val="0075512F"/>
    <w:rsid w:val="0075670A"/>
    <w:rsid w:val="00756B55"/>
    <w:rsid w:val="00756BBF"/>
    <w:rsid w:val="00757ED7"/>
    <w:rsid w:val="0076051C"/>
    <w:rsid w:val="007626C0"/>
    <w:rsid w:val="00762C0C"/>
    <w:rsid w:val="00762DB2"/>
    <w:rsid w:val="00765F28"/>
    <w:rsid w:val="007836CB"/>
    <w:rsid w:val="00785EE4"/>
    <w:rsid w:val="00790670"/>
    <w:rsid w:val="0079276B"/>
    <w:rsid w:val="00792E9B"/>
    <w:rsid w:val="0079448B"/>
    <w:rsid w:val="007A1D63"/>
    <w:rsid w:val="007B3A90"/>
    <w:rsid w:val="007B6984"/>
    <w:rsid w:val="007C3939"/>
    <w:rsid w:val="007E5386"/>
    <w:rsid w:val="007F3AA9"/>
    <w:rsid w:val="007F3BFC"/>
    <w:rsid w:val="007F42A2"/>
    <w:rsid w:val="00802C49"/>
    <w:rsid w:val="0080333D"/>
    <w:rsid w:val="00805AB0"/>
    <w:rsid w:val="008105F1"/>
    <w:rsid w:val="008123B4"/>
    <w:rsid w:val="008177F5"/>
    <w:rsid w:val="00820A0B"/>
    <w:rsid w:val="00832B75"/>
    <w:rsid w:val="0083664A"/>
    <w:rsid w:val="008376DC"/>
    <w:rsid w:val="00845165"/>
    <w:rsid w:val="008458F5"/>
    <w:rsid w:val="00847475"/>
    <w:rsid w:val="00855B23"/>
    <w:rsid w:val="008603E2"/>
    <w:rsid w:val="00863CC2"/>
    <w:rsid w:val="00871C99"/>
    <w:rsid w:val="008758E9"/>
    <w:rsid w:val="00877509"/>
    <w:rsid w:val="0089034E"/>
    <w:rsid w:val="0089044E"/>
    <w:rsid w:val="00891D38"/>
    <w:rsid w:val="00892557"/>
    <w:rsid w:val="008A0EF3"/>
    <w:rsid w:val="008A1D4D"/>
    <w:rsid w:val="008A62B0"/>
    <w:rsid w:val="008A7387"/>
    <w:rsid w:val="008B3C31"/>
    <w:rsid w:val="008C004D"/>
    <w:rsid w:val="008C4DDD"/>
    <w:rsid w:val="008C69B6"/>
    <w:rsid w:val="008D07A3"/>
    <w:rsid w:val="008D3401"/>
    <w:rsid w:val="008D482F"/>
    <w:rsid w:val="008D5D34"/>
    <w:rsid w:val="008D725D"/>
    <w:rsid w:val="008E1228"/>
    <w:rsid w:val="008E247C"/>
    <w:rsid w:val="008E5088"/>
    <w:rsid w:val="008F42AE"/>
    <w:rsid w:val="008F448F"/>
    <w:rsid w:val="008F75A5"/>
    <w:rsid w:val="00900865"/>
    <w:rsid w:val="00900C30"/>
    <w:rsid w:val="0090570F"/>
    <w:rsid w:val="009063EC"/>
    <w:rsid w:val="00911CEC"/>
    <w:rsid w:val="0091275B"/>
    <w:rsid w:val="00914614"/>
    <w:rsid w:val="00916F04"/>
    <w:rsid w:val="00917415"/>
    <w:rsid w:val="00921C22"/>
    <w:rsid w:val="0093084A"/>
    <w:rsid w:val="00933265"/>
    <w:rsid w:val="00933FB4"/>
    <w:rsid w:val="009346DB"/>
    <w:rsid w:val="00936990"/>
    <w:rsid w:val="00937EDE"/>
    <w:rsid w:val="00942914"/>
    <w:rsid w:val="00952748"/>
    <w:rsid w:val="00953642"/>
    <w:rsid w:val="009620F7"/>
    <w:rsid w:val="00963348"/>
    <w:rsid w:val="00972A7F"/>
    <w:rsid w:val="0097385D"/>
    <w:rsid w:val="0098536A"/>
    <w:rsid w:val="00985482"/>
    <w:rsid w:val="00985F03"/>
    <w:rsid w:val="00995A31"/>
    <w:rsid w:val="009962A3"/>
    <w:rsid w:val="00997355"/>
    <w:rsid w:val="009A28CE"/>
    <w:rsid w:val="009A2925"/>
    <w:rsid w:val="009A5603"/>
    <w:rsid w:val="009A631F"/>
    <w:rsid w:val="009B2C50"/>
    <w:rsid w:val="009B36AF"/>
    <w:rsid w:val="009B3B41"/>
    <w:rsid w:val="009B6DEE"/>
    <w:rsid w:val="009C6FC2"/>
    <w:rsid w:val="009D0EDC"/>
    <w:rsid w:val="009D3060"/>
    <w:rsid w:val="009E1CBC"/>
    <w:rsid w:val="009E275F"/>
    <w:rsid w:val="009E2A46"/>
    <w:rsid w:val="009E2F01"/>
    <w:rsid w:val="009E5CF6"/>
    <w:rsid w:val="009E5FC7"/>
    <w:rsid w:val="009E64C7"/>
    <w:rsid w:val="009F27E9"/>
    <w:rsid w:val="00A00112"/>
    <w:rsid w:val="00A0577C"/>
    <w:rsid w:val="00A263F4"/>
    <w:rsid w:val="00A30DF2"/>
    <w:rsid w:val="00A3345D"/>
    <w:rsid w:val="00A3512E"/>
    <w:rsid w:val="00A35DFD"/>
    <w:rsid w:val="00A37127"/>
    <w:rsid w:val="00A40115"/>
    <w:rsid w:val="00A44A2F"/>
    <w:rsid w:val="00A5389E"/>
    <w:rsid w:val="00A565AD"/>
    <w:rsid w:val="00A64DB7"/>
    <w:rsid w:val="00A84C87"/>
    <w:rsid w:val="00A96CE2"/>
    <w:rsid w:val="00A97C86"/>
    <w:rsid w:val="00AA33EB"/>
    <w:rsid w:val="00AA5B50"/>
    <w:rsid w:val="00AB0C8D"/>
    <w:rsid w:val="00AC00CB"/>
    <w:rsid w:val="00AC04DB"/>
    <w:rsid w:val="00AD2B2D"/>
    <w:rsid w:val="00AE30A2"/>
    <w:rsid w:val="00AE7032"/>
    <w:rsid w:val="00AF02B9"/>
    <w:rsid w:val="00AF261C"/>
    <w:rsid w:val="00AF3C82"/>
    <w:rsid w:val="00AF4467"/>
    <w:rsid w:val="00B0670B"/>
    <w:rsid w:val="00B11C8A"/>
    <w:rsid w:val="00B11D7E"/>
    <w:rsid w:val="00B20B3D"/>
    <w:rsid w:val="00B219D5"/>
    <w:rsid w:val="00B223A6"/>
    <w:rsid w:val="00B2599A"/>
    <w:rsid w:val="00B42893"/>
    <w:rsid w:val="00B44E52"/>
    <w:rsid w:val="00B53B6F"/>
    <w:rsid w:val="00B53F62"/>
    <w:rsid w:val="00B5454D"/>
    <w:rsid w:val="00B54A12"/>
    <w:rsid w:val="00B558D5"/>
    <w:rsid w:val="00B6186D"/>
    <w:rsid w:val="00B61F8F"/>
    <w:rsid w:val="00B64A73"/>
    <w:rsid w:val="00B76779"/>
    <w:rsid w:val="00B8083D"/>
    <w:rsid w:val="00B84AC0"/>
    <w:rsid w:val="00B91D1F"/>
    <w:rsid w:val="00B920CF"/>
    <w:rsid w:val="00B93DC0"/>
    <w:rsid w:val="00B9647E"/>
    <w:rsid w:val="00B967A7"/>
    <w:rsid w:val="00BA15E4"/>
    <w:rsid w:val="00BB2F59"/>
    <w:rsid w:val="00BB3322"/>
    <w:rsid w:val="00BB3AEF"/>
    <w:rsid w:val="00BC1371"/>
    <w:rsid w:val="00BC14EC"/>
    <w:rsid w:val="00BC6112"/>
    <w:rsid w:val="00BD1E59"/>
    <w:rsid w:val="00BD517F"/>
    <w:rsid w:val="00BD6F9A"/>
    <w:rsid w:val="00BE2E59"/>
    <w:rsid w:val="00BE61B6"/>
    <w:rsid w:val="00C00B1D"/>
    <w:rsid w:val="00C02164"/>
    <w:rsid w:val="00C06DE1"/>
    <w:rsid w:val="00C10A90"/>
    <w:rsid w:val="00C129C1"/>
    <w:rsid w:val="00C2038A"/>
    <w:rsid w:val="00C21469"/>
    <w:rsid w:val="00C22DD2"/>
    <w:rsid w:val="00C25D86"/>
    <w:rsid w:val="00C26CFC"/>
    <w:rsid w:val="00C30DC8"/>
    <w:rsid w:val="00C31106"/>
    <w:rsid w:val="00C34326"/>
    <w:rsid w:val="00C36F0E"/>
    <w:rsid w:val="00C44C11"/>
    <w:rsid w:val="00C45CBB"/>
    <w:rsid w:val="00C469F9"/>
    <w:rsid w:val="00C54F78"/>
    <w:rsid w:val="00C558D3"/>
    <w:rsid w:val="00C64C52"/>
    <w:rsid w:val="00C729FB"/>
    <w:rsid w:val="00C85D7E"/>
    <w:rsid w:val="00C87629"/>
    <w:rsid w:val="00C93F88"/>
    <w:rsid w:val="00CB3CAD"/>
    <w:rsid w:val="00CB3EA1"/>
    <w:rsid w:val="00CB3FE1"/>
    <w:rsid w:val="00CB6865"/>
    <w:rsid w:val="00CB6C1B"/>
    <w:rsid w:val="00CC175D"/>
    <w:rsid w:val="00CC727E"/>
    <w:rsid w:val="00CD02C4"/>
    <w:rsid w:val="00CD5E3E"/>
    <w:rsid w:val="00CD5EE0"/>
    <w:rsid w:val="00CD6F0F"/>
    <w:rsid w:val="00CE1E9F"/>
    <w:rsid w:val="00CE70CA"/>
    <w:rsid w:val="00CE71B3"/>
    <w:rsid w:val="00CF5AE4"/>
    <w:rsid w:val="00D01A64"/>
    <w:rsid w:val="00D0670D"/>
    <w:rsid w:val="00D11F31"/>
    <w:rsid w:val="00D20BFD"/>
    <w:rsid w:val="00D24A0B"/>
    <w:rsid w:val="00D24B97"/>
    <w:rsid w:val="00D332DA"/>
    <w:rsid w:val="00D33836"/>
    <w:rsid w:val="00D346F4"/>
    <w:rsid w:val="00D37B77"/>
    <w:rsid w:val="00D40100"/>
    <w:rsid w:val="00D441D0"/>
    <w:rsid w:val="00D50261"/>
    <w:rsid w:val="00D52F3C"/>
    <w:rsid w:val="00D548CD"/>
    <w:rsid w:val="00D56F59"/>
    <w:rsid w:val="00D600A6"/>
    <w:rsid w:val="00D619D8"/>
    <w:rsid w:val="00D64910"/>
    <w:rsid w:val="00D64D75"/>
    <w:rsid w:val="00D66176"/>
    <w:rsid w:val="00D81BD2"/>
    <w:rsid w:val="00D81C3B"/>
    <w:rsid w:val="00D8685B"/>
    <w:rsid w:val="00DA32F8"/>
    <w:rsid w:val="00DA5BBD"/>
    <w:rsid w:val="00DA7D0F"/>
    <w:rsid w:val="00DB56B9"/>
    <w:rsid w:val="00DC1055"/>
    <w:rsid w:val="00DC6EFC"/>
    <w:rsid w:val="00DC7A7A"/>
    <w:rsid w:val="00DD29CA"/>
    <w:rsid w:val="00DD4E54"/>
    <w:rsid w:val="00DD5BD8"/>
    <w:rsid w:val="00DE4123"/>
    <w:rsid w:val="00DE4A16"/>
    <w:rsid w:val="00DE58DA"/>
    <w:rsid w:val="00DF5FE1"/>
    <w:rsid w:val="00E06916"/>
    <w:rsid w:val="00E1150B"/>
    <w:rsid w:val="00E13218"/>
    <w:rsid w:val="00E1382F"/>
    <w:rsid w:val="00E2061C"/>
    <w:rsid w:val="00E22ABE"/>
    <w:rsid w:val="00E262DD"/>
    <w:rsid w:val="00E317E6"/>
    <w:rsid w:val="00E32D90"/>
    <w:rsid w:val="00E376ED"/>
    <w:rsid w:val="00E402E0"/>
    <w:rsid w:val="00E4048E"/>
    <w:rsid w:val="00E45920"/>
    <w:rsid w:val="00E47311"/>
    <w:rsid w:val="00E513B1"/>
    <w:rsid w:val="00E56DAD"/>
    <w:rsid w:val="00E61252"/>
    <w:rsid w:val="00E674C3"/>
    <w:rsid w:val="00E74CDE"/>
    <w:rsid w:val="00E7581B"/>
    <w:rsid w:val="00E80751"/>
    <w:rsid w:val="00E810CE"/>
    <w:rsid w:val="00E82FD1"/>
    <w:rsid w:val="00E87554"/>
    <w:rsid w:val="00E92C72"/>
    <w:rsid w:val="00E94B47"/>
    <w:rsid w:val="00E96F63"/>
    <w:rsid w:val="00EA30FE"/>
    <w:rsid w:val="00EA349C"/>
    <w:rsid w:val="00EA4F1B"/>
    <w:rsid w:val="00EA654C"/>
    <w:rsid w:val="00EB2AF5"/>
    <w:rsid w:val="00EB776B"/>
    <w:rsid w:val="00EC370E"/>
    <w:rsid w:val="00EC529E"/>
    <w:rsid w:val="00EC5DF1"/>
    <w:rsid w:val="00ED377F"/>
    <w:rsid w:val="00ED4191"/>
    <w:rsid w:val="00EE708E"/>
    <w:rsid w:val="00EE7521"/>
    <w:rsid w:val="00F00065"/>
    <w:rsid w:val="00F05F4B"/>
    <w:rsid w:val="00F12023"/>
    <w:rsid w:val="00F13EA3"/>
    <w:rsid w:val="00F15E13"/>
    <w:rsid w:val="00F24089"/>
    <w:rsid w:val="00F26F99"/>
    <w:rsid w:val="00F306CD"/>
    <w:rsid w:val="00F33494"/>
    <w:rsid w:val="00F348EA"/>
    <w:rsid w:val="00F40725"/>
    <w:rsid w:val="00F407EB"/>
    <w:rsid w:val="00F4185D"/>
    <w:rsid w:val="00F43E6C"/>
    <w:rsid w:val="00F50AC9"/>
    <w:rsid w:val="00F51985"/>
    <w:rsid w:val="00F51CB3"/>
    <w:rsid w:val="00F605A0"/>
    <w:rsid w:val="00F64CBE"/>
    <w:rsid w:val="00F64F06"/>
    <w:rsid w:val="00F709A7"/>
    <w:rsid w:val="00F74079"/>
    <w:rsid w:val="00F848CC"/>
    <w:rsid w:val="00F8777A"/>
    <w:rsid w:val="00F908A7"/>
    <w:rsid w:val="00F912AA"/>
    <w:rsid w:val="00F93F83"/>
    <w:rsid w:val="00FA76D8"/>
    <w:rsid w:val="00FC2231"/>
    <w:rsid w:val="00FC3077"/>
    <w:rsid w:val="00FC353F"/>
    <w:rsid w:val="00FC40BF"/>
    <w:rsid w:val="00FD0F6F"/>
    <w:rsid w:val="00FD6E53"/>
    <w:rsid w:val="00FD7237"/>
    <w:rsid w:val="00FE0A77"/>
    <w:rsid w:val="00FF1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6E3B8A"/>
  <w15:docId w15:val="{6E53D120-2903-4DC4-9FCE-98FB4F2CF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D02C4"/>
    <w:rPr>
      <w:rFonts w:ascii="Arial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6B7066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B54A12"/>
    <w:rPr>
      <w:rFonts w:cs="Times New Roman"/>
      <w:szCs w:val="20"/>
    </w:rPr>
  </w:style>
  <w:style w:type="paragraph" w:styleId="Header">
    <w:name w:val="header"/>
    <w:basedOn w:val="Normal"/>
    <w:rsid w:val="00444F0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44F0E"/>
    <w:pPr>
      <w:tabs>
        <w:tab w:val="center" w:pos="4320"/>
        <w:tab w:val="right" w:pos="8640"/>
      </w:tabs>
    </w:pPr>
  </w:style>
  <w:style w:type="character" w:customStyle="1" w:styleId="Style1">
    <w:name w:val="Style1"/>
    <w:uiPriority w:val="1"/>
    <w:rsid w:val="002C11C1"/>
    <w:rPr>
      <w:rFonts w:ascii="Arial" w:hAnsi="Arial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584194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78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0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6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1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2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6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Administrative\Forms%20&amp;%20Templates\PC%20Hearing%20Item%20TEMPLATES\TEMPLATE.%20PC%20&amp;%20BOCC%20Poster%2022%20x%2028%20(large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OnBoardSettings xmlns="https://onboard.passageways.com/OnBoardSettings"/>
</file>

<file path=customXml/itemProps1.xml><?xml version="1.0" encoding="utf-8"?>
<ds:datastoreItem xmlns:ds="http://schemas.openxmlformats.org/officeDocument/2006/customXml" ds:itemID="{F07E09E7-BA88-4D36-8DCA-243523B9CC1F}">
  <ds:schemaRefs>
    <ds:schemaRef ds:uri="https://onboard.passageways.com/OnBoardSetting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TEMPLATE. PC &amp; BOCC Poster 22 x 28 (large)</Template>
  <TotalTime>2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 PASO COUNTY</vt:lpstr>
    </vt:vector>
  </TitlesOfParts>
  <Company>El Paso County</Company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PASO COUNTY</dc:title>
  <dc:subject/>
  <dc:creator>Jessica Merriam</dc:creator>
  <cp:keywords/>
  <dc:description/>
  <cp:lastModifiedBy>Jessica Merriam</cp:lastModifiedBy>
  <cp:revision>2</cp:revision>
  <cp:lastPrinted>2023-04-20T21:46:00Z</cp:lastPrinted>
  <dcterms:created xsi:type="dcterms:W3CDTF">2026-02-19T15:11:00Z</dcterms:created>
  <dcterms:modified xsi:type="dcterms:W3CDTF">2026-02-19T15:11:00Z</dcterms:modified>
</cp:coreProperties>
</file>