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Style w:val="Main"/>
          <w:rFonts w:cs="Open Sans"/>
          <w:sz w:val="20"/>
          <w:szCs w:val="20"/>
        </w:rPr>
        <w:alias w:val="Date"/>
        <w:tag w:val="Date"/>
        <w:id w:val="-22104161"/>
        <w:placeholder>
          <w:docPart w:val="353D5CE83FAA4F1FABF0B4661C6BEF68"/>
        </w:placeholder>
        <w:date w:fullDate="2026-09-16T00:00:00Z">
          <w:dateFormat w:val="MMMM d, yyyy"/>
          <w:lid w:val="en-US"/>
          <w:storeMappedDataAs w:val="dateTime"/>
          <w:calendar w:val="gregorian"/>
        </w:date>
      </w:sdtPr>
      <w:sdtEndPr>
        <w:rPr>
          <w:rStyle w:val="DefaultParagraphFont"/>
          <w:rFonts w:ascii="Times New Roman" w:hAnsi="Times New Roman"/>
          <w:sz w:val="22"/>
        </w:rPr>
      </w:sdtEndPr>
      <w:sdtContent>
        <w:p w14:paraId="6A0E44A7" w14:textId="7695C969" w:rsidR="00120570" w:rsidRPr="00C43DA2" w:rsidRDefault="002C30D2" w:rsidP="00C43DA2">
          <w:pPr>
            <w:spacing w:after="120" w:line="288" w:lineRule="auto"/>
            <w:rPr>
              <w:rFonts w:ascii="Open Sans" w:hAnsi="Open Sans" w:cs="Open Sans"/>
              <w:sz w:val="20"/>
              <w:szCs w:val="20"/>
            </w:rPr>
          </w:pPr>
          <w:r>
            <w:rPr>
              <w:rStyle w:val="Main"/>
              <w:rFonts w:cs="Open Sans"/>
              <w:sz w:val="20"/>
              <w:szCs w:val="20"/>
            </w:rPr>
            <w:t>September 16, 2026</w:t>
          </w:r>
        </w:p>
      </w:sdtContent>
    </w:sdt>
    <w:p w14:paraId="406CA19F" w14:textId="77777777" w:rsidR="00120570" w:rsidRPr="00C43DA2" w:rsidRDefault="00120570" w:rsidP="00C43DA2">
      <w:pPr>
        <w:spacing w:after="120" w:line="288" w:lineRule="auto"/>
        <w:rPr>
          <w:rFonts w:ascii="Open Sans" w:hAnsi="Open Sans" w:cs="Open Sans"/>
          <w:sz w:val="20"/>
          <w:szCs w:val="20"/>
        </w:rPr>
      </w:pPr>
      <w:r w:rsidRPr="00C43DA2">
        <w:rPr>
          <w:rFonts w:ascii="Open Sans" w:hAnsi="Open Sans" w:cs="Open Sans"/>
          <w:sz w:val="20"/>
          <w:szCs w:val="20"/>
        </w:rPr>
        <w:t>To Whom It May Concern</w:t>
      </w:r>
      <w:r w:rsidR="00BE3343" w:rsidRPr="00C43DA2">
        <w:rPr>
          <w:rFonts w:ascii="Open Sans" w:hAnsi="Open Sans" w:cs="Open Sans"/>
          <w:sz w:val="20"/>
          <w:szCs w:val="20"/>
        </w:rPr>
        <w:t>:</w:t>
      </w:r>
    </w:p>
    <w:p w14:paraId="22811A45" w14:textId="77777777" w:rsidR="00C43DA2" w:rsidRPr="00324EA1" w:rsidRDefault="00C43DA2" w:rsidP="00C43DA2">
      <w:pPr>
        <w:spacing w:after="120" w:line="288" w:lineRule="auto"/>
        <w:rPr>
          <w:rFonts w:ascii="Open Sans" w:hAnsi="Open Sans" w:cs="Open Sans"/>
          <w:sz w:val="16"/>
          <w:szCs w:val="16"/>
        </w:rPr>
      </w:pPr>
    </w:p>
    <w:p w14:paraId="4DD983CF" w14:textId="77777777" w:rsidR="00C43DA2" w:rsidRPr="00C10DA2" w:rsidRDefault="00567D65" w:rsidP="00C43DA2">
      <w:pPr>
        <w:spacing w:after="120" w:line="288" w:lineRule="auto"/>
        <w:jc w:val="both"/>
        <w:rPr>
          <w:rFonts w:ascii="Open Sans" w:hAnsi="Open Sans" w:cs="Open Sans"/>
          <w:sz w:val="20"/>
          <w:szCs w:val="20"/>
        </w:rPr>
      </w:pPr>
      <w:r w:rsidRPr="00C43DA2">
        <w:rPr>
          <w:rFonts w:ascii="Open Sans" w:hAnsi="Open Sans" w:cs="Open Sans"/>
          <w:sz w:val="20"/>
          <w:szCs w:val="20"/>
        </w:rPr>
        <w:t>This</w:t>
      </w:r>
      <w:r w:rsidR="00671EF0" w:rsidRPr="00C43DA2">
        <w:rPr>
          <w:rFonts w:ascii="Open Sans" w:hAnsi="Open Sans" w:cs="Open Sans"/>
          <w:sz w:val="20"/>
          <w:szCs w:val="20"/>
        </w:rPr>
        <w:t xml:space="preserve"> letter </w:t>
      </w:r>
      <w:r w:rsidRPr="00C43DA2">
        <w:rPr>
          <w:rFonts w:ascii="Open Sans" w:hAnsi="Open Sans" w:cs="Open Sans"/>
          <w:sz w:val="20"/>
          <w:szCs w:val="20"/>
        </w:rPr>
        <w:t>is to inform you that an application for</w:t>
      </w:r>
      <w:r w:rsidR="00044579" w:rsidRPr="00C43DA2">
        <w:rPr>
          <w:rFonts w:ascii="Open Sans" w:hAnsi="Open Sans" w:cs="Open Sans"/>
          <w:sz w:val="20"/>
          <w:szCs w:val="20"/>
        </w:rPr>
        <w:t xml:space="preserve"> </w:t>
      </w:r>
      <w:r w:rsidRPr="00C43DA2">
        <w:rPr>
          <w:rFonts w:ascii="Open Sans" w:hAnsi="Open Sans" w:cs="Open Sans"/>
          <w:sz w:val="20"/>
          <w:szCs w:val="20"/>
        </w:rPr>
        <w:t xml:space="preserve">a </w:t>
      </w:r>
      <w:r w:rsidR="00C720B5" w:rsidRPr="00C43DA2">
        <w:rPr>
          <w:rFonts w:ascii="Open Sans" w:hAnsi="Open Sans" w:cs="Open Sans"/>
          <w:sz w:val="20"/>
          <w:szCs w:val="20"/>
        </w:rPr>
        <w:t>propos</w:t>
      </w:r>
      <w:r w:rsidR="0098462D" w:rsidRPr="00C43DA2">
        <w:rPr>
          <w:rFonts w:ascii="Open Sans" w:hAnsi="Open Sans" w:cs="Open Sans"/>
          <w:sz w:val="20"/>
          <w:szCs w:val="20"/>
        </w:rPr>
        <w:t>ed</w:t>
      </w:r>
      <w:r w:rsidR="00C720B5" w:rsidRPr="00C43DA2">
        <w:rPr>
          <w:rFonts w:ascii="Open Sans" w:hAnsi="Open Sans" w:cs="Open Sans"/>
          <w:sz w:val="20"/>
          <w:szCs w:val="20"/>
        </w:rPr>
        <w:t xml:space="preserve"> land-use project </w:t>
      </w:r>
      <w:r w:rsidR="00DA4097" w:rsidRPr="00C43DA2">
        <w:rPr>
          <w:rFonts w:ascii="Open Sans" w:hAnsi="Open Sans" w:cs="Open Sans"/>
          <w:sz w:val="20"/>
          <w:szCs w:val="20"/>
        </w:rPr>
        <w:t>occurring in your area</w:t>
      </w:r>
      <w:r w:rsidR="00671EF0" w:rsidRPr="00C43DA2">
        <w:rPr>
          <w:rFonts w:ascii="Open Sans" w:hAnsi="Open Sans" w:cs="Open Sans"/>
          <w:sz w:val="20"/>
          <w:szCs w:val="20"/>
        </w:rPr>
        <w:t xml:space="preserve"> has been</w:t>
      </w:r>
      <w:r w:rsidR="00DE7EFB" w:rsidRPr="00C43DA2">
        <w:rPr>
          <w:rFonts w:ascii="Open Sans" w:hAnsi="Open Sans" w:cs="Open Sans"/>
          <w:sz w:val="20"/>
          <w:szCs w:val="20"/>
        </w:rPr>
        <w:t xml:space="preserve"> received</w:t>
      </w:r>
      <w:r w:rsidR="001C57B9" w:rsidRPr="00C43DA2">
        <w:rPr>
          <w:rFonts w:ascii="Open Sans" w:hAnsi="Open Sans" w:cs="Open Sans"/>
          <w:sz w:val="20"/>
          <w:szCs w:val="20"/>
        </w:rPr>
        <w:t xml:space="preserve"> </w:t>
      </w:r>
      <w:r w:rsidR="00DE7EFB" w:rsidRPr="00C43DA2">
        <w:rPr>
          <w:rFonts w:ascii="Open Sans" w:hAnsi="Open Sans" w:cs="Open Sans"/>
          <w:sz w:val="20"/>
          <w:szCs w:val="20"/>
        </w:rPr>
        <w:t>by</w:t>
      </w:r>
      <w:r w:rsidR="00671EF0" w:rsidRPr="00C43DA2">
        <w:rPr>
          <w:rFonts w:ascii="Open Sans" w:hAnsi="Open Sans" w:cs="Open Sans"/>
          <w:sz w:val="20"/>
          <w:szCs w:val="20"/>
        </w:rPr>
        <w:t xml:space="preserve"> </w:t>
      </w:r>
      <w:r w:rsidR="002B1807" w:rsidRPr="00C43DA2">
        <w:rPr>
          <w:rFonts w:ascii="Open Sans" w:hAnsi="Open Sans" w:cs="Open Sans"/>
          <w:sz w:val="20"/>
          <w:szCs w:val="20"/>
        </w:rPr>
        <w:t>Planning &amp; Community Development (PCD)</w:t>
      </w:r>
      <w:r w:rsidR="00C720B5" w:rsidRPr="00C43DA2">
        <w:rPr>
          <w:rFonts w:ascii="Open Sans" w:hAnsi="Open Sans" w:cs="Open Sans"/>
          <w:sz w:val="20"/>
          <w:szCs w:val="20"/>
        </w:rPr>
        <w:t xml:space="preserve">. </w:t>
      </w:r>
      <w:r w:rsidR="000053FB" w:rsidRPr="00C43DA2">
        <w:rPr>
          <w:rFonts w:ascii="Open Sans" w:hAnsi="Open Sans" w:cs="Open Sans"/>
          <w:sz w:val="20"/>
          <w:szCs w:val="20"/>
          <w:u w:val="single"/>
        </w:rPr>
        <w:t xml:space="preserve">Please note that PCD will send additional notification prior to any future </w:t>
      </w:r>
      <w:r w:rsidR="00C22A72" w:rsidRPr="00C43DA2">
        <w:rPr>
          <w:rFonts w:ascii="Open Sans" w:hAnsi="Open Sans" w:cs="Open Sans"/>
          <w:sz w:val="20"/>
          <w:szCs w:val="20"/>
          <w:u w:val="single"/>
        </w:rPr>
        <w:t xml:space="preserve">decision </w:t>
      </w:r>
      <w:r w:rsidR="000053FB" w:rsidRPr="00C43DA2">
        <w:rPr>
          <w:rFonts w:ascii="Open Sans" w:hAnsi="Open Sans" w:cs="Open Sans"/>
          <w:sz w:val="20"/>
          <w:szCs w:val="20"/>
          <w:u w:val="single"/>
        </w:rPr>
        <w:t>regarding this proposal</w:t>
      </w:r>
      <w:r w:rsidR="000053FB" w:rsidRPr="00C43DA2">
        <w:rPr>
          <w:rFonts w:ascii="Open Sans" w:hAnsi="Open Sans" w:cs="Open Sans"/>
          <w:sz w:val="20"/>
          <w:szCs w:val="20"/>
        </w:rPr>
        <w:t xml:space="preserve">. </w:t>
      </w:r>
      <w:r w:rsidR="00324EA1">
        <w:rPr>
          <w:rFonts w:ascii="Open Sans" w:hAnsi="Open Sans" w:cs="Open Sans"/>
          <w:sz w:val="20"/>
          <w:szCs w:val="20"/>
        </w:rPr>
        <w:t xml:space="preserve">To </w:t>
      </w:r>
      <w:r w:rsidR="00324EA1" w:rsidRPr="00324EA1">
        <w:rPr>
          <w:rFonts w:ascii="Open Sans" w:hAnsi="Open Sans" w:cs="Open Sans"/>
          <w:sz w:val="20"/>
          <w:szCs w:val="20"/>
        </w:rPr>
        <w:t>submit public comments</w:t>
      </w:r>
      <w:r w:rsidR="00324EA1">
        <w:rPr>
          <w:rFonts w:ascii="Open Sans" w:hAnsi="Open Sans" w:cs="Open Sans"/>
          <w:sz w:val="20"/>
          <w:szCs w:val="20"/>
        </w:rPr>
        <w:t>, please go</w:t>
      </w:r>
      <w:r w:rsidR="00324EA1" w:rsidRPr="00324EA1">
        <w:rPr>
          <w:rFonts w:ascii="Open Sans" w:hAnsi="Open Sans" w:cs="Open Sans"/>
          <w:sz w:val="20"/>
          <w:szCs w:val="20"/>
        </w:rPr>
        <w:t xml:space="preserve"> to the project directly using the EDARP link </w:t>
      </w:r>
      <w:r w:rsidR="00324EA1">
        <w:rPr>
          <w:rFonts w:ascii="Open Sans" w:hAnsi="Open Sans" w:cs="Open Sans"/>
          <w:sz w:val="20"/>
          <w:szCs w:val="20"/>
        </w:rPr>
        <w:t>below</w:t>
      </w:r>
      <w:r w:rsidR="00324EA1" w:rsidRPr="00324EA1">
        <w:rPr>
          <w:rFonts w:ascii="Open Sans" w:hAnsi="Open Sans" w:cs="Open Sans"/>
          <w:sz w:val="20"/>
          <w:szCs w:val="20"/>
        </w:rPr>
        <w:t>.</w:t>
      </w:r>
      <w:r w:rsidR="00424225" w:rsidRPr="00C43DA2">
        <w:rPr>
          <w:rFonts w:ascii="Open Sans" w:hAnsi="Open Sans" w:cs="Open Sans"/>
          <w:sz w:val="20"/>
          <w:szCs w:val="20"/>
        </w:rPr>
        <w:t xml:space="preserve"> </w:t>
      </w:r>
    </w:p>
    <w:p w14:paraId="2CA285A0" w14:textId="1BD2A0AC" w:rsidR="00603B19" w:rsidRPr="00C43DA2" w:rsidRDefault="00603B19" w:rsidP="00C43DA2">
      <w:pPr>
        <w:spacing w:after="120" w:line="288" w:lineRule="auto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C43DA2">
        <w:rPr>
          <w:rFonts w:ascii="Open Sans" w:hAnsi="Open Sans" w:cs="Open Sans"/>
          <w:b/>
          <w:bCs/>
          <w:sz w:val="20"/>
          <w:szCs w:val="20"/>
        </w:rPr>
        <w:t xml:space="preserve">PCD File No.: </w:t>
      </w:r>
      <w:r w:rsidR="008C79A1">
        <w:rPr>
          <w:rFonts w:ascii="Open Sans" w:hAnsi="Open Sans" w:cs="Open Sans"/>
          <w:sz w:val="20"/>
          <w:szCs w:val="20"/>
        </w:rPr>
        <w:t>P258</w:t>
      </w:r>
      <w:r w:rsidR="0099163B" w:rsidRPr="00C43DA2">
        <w:rPr>
          <w:rFonts w:ascii="Open Sans" w:hAnsi="Open Sans" w:cs="Open Sans"/>
          <w:sz w:val="20"/>
          <w:szCs w:val="20"/>
        </w:rPr>
        <w:t xml:space="preserve">, </w:t>
      </w:r>
      <w:r w:rsidR="00EC2E75">
        <w:rPr>
          <w:rFonts w:ascii="Open Sans" w:hAnsi="Open Sans" w:cs="Open Sans"/>
          <w:sz w:val="20"/>
          <w:szCs w:val="20"/>
        </w:rPr>
        <w:t>Sundance West Rezone</w:t>
      </w:r>
    </w:p>
    <w:p w14:paraId="71ED1467" w14:textId="716A7D04" w:rsidR="00603B19" w:rsidRPr="00C43DA2" w:rsidRDefault="00603B19" w:rsidP="00C43DA2">
      <w:pPr>
        <w:spacing w:after="120" w:line="288" w:lineRule="auto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C43DA2">
        <w:rPr>
          <w:rFonts w:ascii="Open Sans" w:hAnsi="Open Sans" w:cs="Open Sans"/>
          <w:b/>
          <w:bCs/>
          <w:sz w:val="20"/>
          <w:szCs w:val="20"/>
        </w:rPr>
        <w:t xml:space="preserve">Project </w:t>
      </w:r>
      <w:r w:rsidR="00BC71CD" w:rsidRPr="00C43DA2">
        <w:rPr>
          <w:rFonts w:ascii="Open Sans" w:hAnsi="Open Sans" w:cs="Open Sans"/>
          <w:b/>
          <w:bCs/>
          <w:sz w:val="20"/>
          <w:szCs w:val="20"/>
        </w:rPr>
        <w:t>D</w:t>
      </w:r>
      <w:r w:rsidRPr="00C43DA2">
        <w:rPr>
          <w:rFonts w:ascii="Open Sans" w:hAnsi="Open Sans" w:cs="Open Sans"/>
          <w:b/>
          <w:bCs/>
          <w:sz w:val="20"/>
          <w:szCs w:val="20"/>
        </w:rPr>
        <w:t xml:space="preserve">escription: </w:t>
      </w:r>
      <w:r w:rsidR="00376752" w:rsidRPr="00376752">
        <w:rPr>
          <w:rFonts w:ascii="Open Sans" w:hAnsi="Open Sans" w:cs="Open Sans"/>
          <w:sz w:val="20"/>
          <w:szCs w:val="20"/>
        </w:rPr>
        <w:t>Rezone 19.52 acres from RR-5 to RR-2.5</w:t>
      </w:r>
      <w:r w:rsidR="000053FB" w:rsidRPr="00C43DA2">
        <w:rPr>
          <w:rFonts w:ascii="Open Sans" w:hAnsi="Open Sans" w:cs="Open Sans"/>
          <w:sz w:val="20"/>
          <w:szCs w:val="20"/>
        </w:rPr>
        <w:t xml:space="preserve">. For more information, see the applicant’s Letter of Intent within the EDARP project file (link below). </w:t>
      </w:r>
    </w:p>
    <w:tbl>
      <w:tblPr>
        <w:tblStyle w:val="TableGrid"/>
        <w:tblW w:w="9995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4775"/>
      </w:tblGrid>
      <w:tr w:rsidR="00C22A72" w:rsidRPr="00C43DA2" w14:paraId="67B03AE0" w14:textId="77777777" w:rsidTr="00324EA1">
        <w:trPr>
          <w:trHeight w:val="2592"/>
        </w:trPr>
        <w:tc>
          <w:tcPr>
            <w:tcW w:w="5220" w:type="dxa"/>
            <w:vAlign w:val="center"/>
          </w:tcPr>
          <w:p w14:paraId="2F34A5FC" w14:textId="77777777" w:rsidR="00C22A72" w:rsidRPr="00C43DA2" w:rsidRDefault="00C22A72" w:rsidP="00C43DA2">
            <w:pPr>
              <w:spacing w:after="120" w:line="288" w:lineRule="auto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43DA2">
              <w:rPr>
                <w:rFonts w:ascii="Open Sans" w:hAnsi="Open Sans" w:cs="Open Sans"/>
                <w:b/>
                <w:bCs/>
                <w:sz w:val="20"/>
                <w:szCs w:val="20"/>
              </w:rPr>
              <w:t>Property Owner(s):</w:t>
            </w:r>
          </w:p>
          <w:p w14:paraId="11D0840D" w14:textId="13F71E95" w:rsidR="00C22A72" w:rsidRPr="00C43DA2" w:rsidRDefault="003F4267" w:rsidP="00C43DA2">
            <w:pPr>
              <w:spacing w:after="120" w:line="288" w:lineRule="auto"/>
              <w:ind w:left="257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Matthew &amp; Gene Dunston</w:t>
            </w:r>
          </w:p>
          <w:p w14:paraId="07668F7D" w14:textId="663CD0B5" w:rsidR="00BC71CD" w:rsidRPr="00C43DA2" w:rsidRDefault="00A873A2" w:rsidP="00C43DA2">
            <w:pPr>
              <w:spacing w:after="120" w:line="288" w:lineRule="auto"/>
              <w:ind w:left="257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1230 Scarsbrook Court</w:t>
            </w:r>
          </w:p>
          <w:p w14:paraId="049B5AB2" w14:textId="76D5FED3" w:rsidR="00BC71CD" w:rsidRPr="00C43DA2" w:rsidRDefault="00A873A2" w:rsidP="00C43DA2">
            <w:pPr>
              <w:spacing w:after="120" w:line="288" w:lineRule="auto"/>
              <w:ind w:left="257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Monument, CO 80132</w:t>
            </w:r>
          </w:p>
          <w:p w14:paraId="56F31F8D" w14:textId="77777777" w:rsidR="00BC71CD" w:rsidRPr="00C43DA2" w:rsidRDefault="00BC71CD" w:rsidP="00C43DA2">
            <w:pPr>
              <w:spacing w:after="120" w:line="288" w:lineRule="auto"/>
              <w:ind w:left="257"/>
              <w:rPr>
                <w:rFonts w:ascii="Open Sans" w:hAnsi="Open Sans" w:cs="Open Sans"/>
                <w:sz w:val="20"/>
                <w:szCs w:val="20"/>
              </w:rPr>
            </w:pPr>
          </w:p>
          <w:p w14:paraId="480E499A" w14:textId="77777777" w:rsidR="00BC71CD" w:rsidRPr="00C43DA2" w:rsidRDefault="00BC71CD" w:rsidP="00C43DA2">
            <w:pPr>
              <w:spacing w:after="120" w:line="288" w:lineRule="auto"/>
              <w:ind w:left="257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4775" w:type="dxa"/>
            <w:vAlign w:val="center"/>
          </w:tcPr>
          <w:p w14:paraId="672A6991" w14:textId="77777777" w:rsidR="00C22A72" w:rsidRPr="00C43DA2" w:rsidRDefault="00C22A72" w:rsidP="00C43DA2">
            <w:pPr>
              <w:spacing w:after="120" w:line="288" w:lineRule="auto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43DA2">
              <w:rPr>
                <w:rFonts w:ascii="Open Sans" w:hAnsi="Open Sans" w:cs="Open Sans"/>
                <w:b/>
                <w:bCs/>
                <w:sz w:val="20"/>
                <w:szCs w:val="20"/>
              </w:rPr>
              <w:t>Applicant/Representative:</w:t>
            </w:r>
          </w:p>
          <w:p w14:paraId="6120CA99" w14:textId="16B877F4" w:rsidR="00C22A72" w:rsidRPr="00C43DA2" w:rsidRDefault="00DB3B9D" w:rsidP="00C43DA2">
            <w:pPr>
              <w:spacing w:after="120" w:line="288" w:lineRule="auto"/>
              <w:ind w:left="336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Vertex Consulting Services, LLC</w:t>
            </w:r>
          </w:p>
          <w:p w14:paraId="42093124" w14:textId="05147742" w:rsidR="00C22A72" w:rsidRPr="00C43DA2" w:rsidRDefault="00AE075A" w:rsidP="00C43DA2">
            <w:pPr>
              <w:spacing w:after="120" w:line="288" w:lineRule="auto"/>
              <w:ind w:left="336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5825 Delmonico Drive, Ste 320</w:t>
            </w:r>
          </w:p>
          <w:p w14:paraId="75AEF895" w14:textId="2E980656" w:rsidR="00C22A72" w:rsidRPr="00C43DA2" w:rsidRDefault="00AE075A" w:rsidP="00C43DA2">
            <w:pPr>
              <w:spacing w:after="120" w:line="288" w:lineRule="auto"/>
              <w:ind w:left="336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Colorado Springs, CO 80903</w:t>
            </w:r>
          </w:p>
          <w:p w14:paraId="54836968" w14:textId="3E475008" w:rsidR="00C22A72" w:rsidRPr="00C43DA2" w:rsidRDefault="004535E0" w:rsidP="00C43DA2">
            <w:pPr>
              <w:spacing w:after="120" w:line="288" w:lineRule="auto"/>
              <w:ind w:left="336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nina.ruiz</w:t>
            </w:r>
            <w:r w:rsidR="00837889">
              <w:rPr>
                <w:rFonts w:ascii="Open Sans" w:hAnsi="Open Sans" w:cs="Open Sans"/>
                <w:sz w:val="20"/>
                <w:szCs w:val="20"/>
              </w:rPr>
              <w:t>@vertexcos.com</w:t>
            </w:r>
          </w:p>
          <w:p w14:paraId="506FAF98" w14:textId="44A6D898" w:rsidR="00C22A72" w:rsidRPr="00C43DA2" w:rsidRDefault="00927832" w:rsidP="00C43DA2">
            <w:pPr>
              <w:spacing w:after="120" w:line="288" w:lineRule="auto"/>
              <w:ind w:left="336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303-906-8800</w:t>
            </w:r>
          </w:p>
        </w:tc>
      </w:tr>
      <w:tr w:rsidR="00324EA1" w:rsidRPr="00C43DA2" w14:paraId="4DC77A58" w14:textId="77777777" w:rsidTr="00324EA1">
        <w:trPr>
          <w:trHeight w:val="900"/>
        </w:trPr>
        <w:tc>
          <w:tcPr>
            <w:tcW w:w="5220" w:type="dxa"/>
            <w:vAlign w:val="center"/>
          </w:tcPr>
          <w:p w14:paraId="6ECF895A" w14:textId="599F476E" w:rsidR="00324EA1" w:rsidRPr="00C43DA2" w:rsidRDefault="00324EA1" w:rsidP="00C43DA2">
            <w:pPr>
              <w:spacing w:after="120" w:line="288" w:lineRule="auto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43DA2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Tax ID/Parcel No.: </w:t>
            </w:r>
            <w:r w:rsidR="00A877B5">
              <w:rPr>
                <w:rFonts w:ascii="Open Sans" w:hAnsi="Open Sans" w:cs="Open Sans"/>
                <w:sz w:val="20"/>
                <w:szCs w:val="20"/>
              </w:rPr>
              <w:t>6125001003</w:t>
            </w:r>
            <w:r>
              <w:rPr>
                <w:rFonts w:ascii="Open Sans" w:hAnsi="Open Sans" w:cs="Open Sans"/>
                <w:sz w:val="20"/>
                <w:szCs w:val="20"/>
              </w:rPr>
              <w:br/>
            </w:r>
            <w:r w:rsidRPr="00C43DA2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Location of Project: </w:t>
            </w:r>
            <w:r w:rsidR="00A877B5">
              <w:rPr>
                <w:rFonts w:ascii="Open Sans" w:hAnsi="Open Sans" w:cs="Open Sans"/>
                <w:sz w:val="20"/>
                <w:szCs w:val="20"/>
              </w:rPr>
              <w:t>5525 Hodgen Rd</w:t>
            </w:r>
          </w:p>
        </w:tc>
        <w:tc>
          <w:tcPr>
            <w:tcW w:w="4775" w:type="dxa"/>
            <w:vAlign w:val="center"/>
          </w:tcPr>
          <w:p w14:paraId="2AD523B4" w14:textId="2196F259" w:rsidR="00324EA1" w:rsidRPr="00C43DA2" w:rsidRDefault="00324EA1" w:rsidP="00C43DA2">
            <w:pPr>
              <w:spacing w:after="120" w:line="288" w:lineRule="auto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C43DA2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Zoning District: </w:t>
            </w:r>
            <w:r w:rsidR="00B24446">
              <w:rPr>
                <w:rFonts w:ascii="Open Sans" w:eastAsiaTheme="minorHAnsi" w:hAnsi="Open Sans" w:cs="Open Sans"/>
                <w:sz w:val="20"/>
                <w:szCs w:val="20"/>
              </w:rPr>
              <w:t>RR-5 (Residential Rural)</w:t>
            </w:r>
            <w:r>
              <w:rPr>
                <w:rFonts w:ascii="Open Sans" w:eastAsiaTheme="minorHAnsi" w:hAnsi="Open Sans" w:cs="Open Sans"/>
                <w:sz w:val="20"/>
                <w:szCs w:val="20"/>
              </w:rPr>
              <w:br/>
            </w:r>
            <w:r w:rsidRPr="00C43DA2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Land Size: </w:t>
            </w:r>
            <w:r w:rsidR="00B24446">
              <w:rPr>
                <w:rFonts w:ascii="Open Sans" w:hAnsi="Open Sans" w:cs="Open Sans"/>
                <w:sz w:val="20"/>
                <w:szCs w:val="20"/>
              </w:rPr>
              <w:t>19.51 Acres</w:t>
            </w:r>
          </w:p>
        </w:tc>
      </w:tr>
    </w:tbl>
    <w:p w14:paraId="78AD6685" w14:textId="0F2DE750" w:rsidR="00C1366E" w:rsidRPr="003675FA" w:rsidRDefault="00C1366E" w:rsidP="00C43DA2">
      <w:pPr>
        <w:spacing w:after="120" w:line="288" w:lineRule="auto"/>
        <w:rPr>
          <w:rFonts w:ascii="Open Sans" w:hAnsi="Open Sans" w:cs="Open Sans"/>
          <w:b/>
          <w:bCs/>
          <w:sz w:val="20"/>
          <w:szCs w:val="20"/>
        </w:rPr>
      </w:pPr>
      <w:r w:rsidRPr="00C43DA2">
        <w:rPr>
          <w:rFonts w:ascii="Open Sans" w:hAnsi="Open Sans" w:cs="Open Sans"/>
          <w:b/>
          <w:bCs/>
          <w:sz w:val="20"/>
          <w:szCs w:val="20"/>
        </w:rPr>
        <w:t xml:space="preserve">View project </w:t>
      </w:r>
      <w:r w:rsidR="00603B19" w:rsidRPr="00C43DA2">
        <w:rPr>
          <w:rFonts w:ascii="Open Sans" w:hAnsi="Open Sans" w:cs="Open Sans"/>
          <w:b/>
          <w:bCs/>
          <w:sz w:val="20"/>
          <w:szCs w:val="20"/>
        </w:rPr>
        <w:t xml:space="preserve">documents </w:t>
      </w:r>
      <w:r w:rsidRPr="00C43DA2">
        <w:rPr>
          <w:rFonts w:ascii="Open Sans" w:hAnsi="Open Sans" w:cs="Open Sans"/>
          <w:b/>
          <w:bCs/>
          <w:sz w:val="20"/>
          <w:szCs w:val="20"/>
        </w:rPr>
        <w:t>online</w:t>
      </w:r>
      <w:r w:rsidR="00603B19" w:rsidRPr="00C43DA2">
        <w:rPr>
          <w:rFonts w:ascii="Open Sans" w:hAnsi="Open Sans" w:cs="Open Sans"/>
          <w:b/>
          <w:bCs/>
          <w:sz w:val="20"/>
          <w:szCs w:val="20"/>
        </w:rPr>
        <w:t xml:space="preserve"> (EDARP)</w:t>
      </w:r>
      <w:r w:rsidRPr="00C43DA2">
        <w:rPr>
          <w:rFonts w:ascii="Open Sans" w:hAnsi="Open Sans" w:cs="Open Sans"/>
          <w:b/>
          <w:bCs/>
          <w:sz w:val="20"/>
          <w:szCs w:val="20"/>
        </w:rPr>
        <w:t xml:space="preserve">: </w:t>
      </w:r>
      <w:hyperlink r:id="rId8" w:history="1">
        <w:r w:rsidR="00F23AF2" w:rsidRPr="003675FA">
          <w:rPr>
            <w:rStyle w:val="Hyperlink"/>
            <w:color w:val="auto"/>
          </w:rPr>
          <w:t>https://epcdevplanreview.com/Public/ProjectDetails/204056</w:t>
        </w:r>
      </w:hyperlink>
    </w:p>
    <w:p w14:paraId="2F42F361" w14:textId="2388809C" w:rsidR="00FD50F8" w:rsidRPr="00C43DA2" w:rsidRDefault="001F656C" w:rsidP="00C43DA2">
      <w:pPr>
        <w:spacing w:after="120" w:line="288" w:lineRule="auto"/>
        <w:jc w:val="both"/>
        <w:rPr>
          <w:rFonts w:ascii="Open Sans" w:hAnsi="Open Sans" w:cs="Open Sans"/>
          <w:sz w:val="20"/>
          <w:szCs w:val="20"/>
        </w:rPr>
      </w:pPr>
      <w:r w:rsidRPr="001F656C">
        <w:rPr>
          <w:rFonts w:ascii="Open Sans" w:hAnsi="Open Sans" w:cs="Open Sans"/>
          <w:noProof/>
          <w:sz w:val="20"/>
          <w:szCs w:val="20"/>
        </w:rPr>
        <w:drawing>
          <wp:anchor distT="0" distB="0" distL="114300" distR="114300" simplePos="0" relativeHeight="251668992" behindDoc="1" locked="0" layoutInCell="1" allowOverlap="1" wp14:anchorId="25A55140" wp14:editId="7E87A03F">
            <wp:simplePos x="0" y="0"/>
            <wp:positionH relativeFrom="column">
              <wp:posOffset>-104775</wp:posOffset>
            </wp:positionH>
            <wp:positionV relativeFrom="paragraph">
              <wp:posOffset>278765</wp:posOffset>
            </wp:positionV>
            <wp:extent cx="1665514" cy="775095"/>
            <wp:effectExtent l="0" t="0" r="0" b="6350"/>
            <wp:wrapNone/>
            <wp:docPr id="182769709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69709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514" cy="77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343" w:rsidRPr="00C43DA2">
        <w:rPr>
          <w:rFonts w:ascii="Open Sans" w:hAnsi="Open Sans" w:cs="Open Sans"/>
          <w:sz w:val="20"/>
          <w:szCs w:val="20"/>
        </w:rPr>
        <w:t>I</w:t>
      </w:r>
      <w:r w:rsidR="00C1366E" w:rsidRPr="00C43DA2">
        <w:rPr>
          <w:rFonts w:ascii="Open Sans" w:hAnsi="Open Sans" w:cs="Open Sans"/>
          <w:sz w:val="20"/>
          <w:szCs w:val="20"/>
        </w:rPr>
        <w:t>f you have questions</w:t>
      </w:r>
      <w:r w:rsidR="00C37C12" w:rsidRPr="00C43DA2">
        <w:rPr>
          <w:rFonts w:ascii="Open Sans" w:hAnsi="Open Sans" w:cs="Open Sans"/>
          <w:sz w:val="20"/>
          <w:szCs w:val="20"/>
        </w:rPr>
        <w:t>/</w:t>
      </w:r>
      <w:r w:rsidR="007F309D" w:rsidRPr="00C43DA2">
        <w:rPr>
          <w:rFonts w:ascii="Open Sans" w:hAnsi="Open Sans" w:cs="Open Sans"/>
          <w:sz w:val="20"/>
          <w:szCs w:val="20"/>
        </w:rPr>
        <w:t>concerns</w:t>
      </w:r>
      <w:r w:rsidR="00C1366E" w:rsidRPr="00C43DA2">
        <w:rPr>
          <w:rFonts w:ascii="Open Sans" w:hAnsi="Open Sans" w:cs="Open Sans"/>
          <w:sz w:val="20"/>
          <w:szCs w:val="20"/>
        </w:rPr>
        <w:t xml:space="preserve"> regarding the </w:t>
      </w:r>
      <w:r w:rsidR="00EC04CF" w:rsidRPr="00C43DA2">
        <w:rPr>
          <w:rFonts w:ascii="Open Sans" w:hAnsi="Open Sans" w:cs="Open Sans"/>
          <w:sz w:val="20"/>
          <w:szCs w:val="20"/>
        </w:rPr>
        <w:t>propos</w:t>
      </w:r>
      <w:r w:rsidR="00C37C12" w:rsidRPr="00C43DA2">
        <w:rPr>
          <w:rFonts w:ascii="Open Sans" w:hAnsi="Open Sans" w:cs="Open Sans"/>
          <w:sz w:val="20"/>
          <w:szCs w:val="20"/>
        </w:rPr>
        <w:t>al</w:t>
      </w:r>
      <w:r w:rsidR="00BE3343" w:rsidRPr="00C43DA2">
        <w:rPr>
          <w:rFonts w:ascii="Open Sans" w:hAnsi="Open Sans" w:cs="Open Sans"/>
          <w:sz w:val="20"/>
          <w:szCs w:val="20"/>
        </w:rPr>
        <w:t>, please contact me using the information below</w:t>
      </w:r>
      <w:r w:rsidR="00323A3C" w:rsidRPr="00C43DA2">
        <w:rPr>
          <w:rFonts w:ascii="Open Sans" w:hAnsi="Open Sans" w:cs="Open Sans"/>
          <w:sz w:val="20"/>
          <w:szCs w:val="20"/>
        </w:rPr>
        <w:t xml:space="preserve">. </w:t>
      </w:r>
    </w:p>
    <w:p w14:paraId="367F9BD8" w14:textId="6089DA4C" w:rsidR="00120570" w:rsidRPr="00C43DA2" w:rsidRDefault="00120570" w:rsidP="00C43DA2">
      <w:pPr>
        <w:spacing w:after="120" w:line="288" w:lineRule="auto"/>
        <w:rPr>
          <w:rFonts w:ascii="Open Sans" w:hAnsi="Open Sans" w:cs="Open Sans"/>
          <w:sz w:val="20"/>
          <w:szCs w:val="20"/>
        </w:rPr>
      </w:pPr>
      <w:r w:rsidRPr="00C43DA2">
        <w:rPr>
          <w:rFonts w:ascii="Open Sans" w:hAnsi="Open Sans" w:cs="Open Sans"/>
          <w:sz w:val="20"/>
          <w:szCs w:val="20"/>
        </w:rPr>
        <w:t>Respectfully,</w:t>
      </w:r>
    </w:p>
    <w:sdt>
      <w:sdtPr>
        <w:rPr>
          <w:rFonts w:ascii="Open Sans" w:hAnsi="Open Sans" w:cs="Open Sans"/>
          <w:sz w:val="18"/>
          <w:szCs w:val="18"/>
        </w:rPr>
        <w:alias w:val="SignatureBlock"/>
        <w:tag w:val="SignatureBlock"/>
        <w:id w:val="969557151"/>
        <w:lock w:val="sdtLocked"/>
        <w:placeholder>
          <w:docPart w:val="2B46CBD793604EF88B61F8D1D18A7C44"/>
        </w:placeholder>
      </w:sdtPr>
      <w:sdtContent>
        <w:p w14:paraId="588A6B82" w14:textId="14ED95C6" w:rsidR="007961AB" w:rsidRPr="00C43DA2" w:rsidRDefault="00000000" w:rsidP="00C43DA2">
          <w:pPr>
            <w:spacing w:after="120" w:line="288" w:lineRule="auto"/>
            <w:rPr>
              <w:rFonts w:ascii="Open Sans" w:hAnsi="Open Sans" w:cs="Open Sans"/>
              <w:sz w:val="18"/>
              <w:szCs w:val="18"/>
            </w:rPr>
          </w:pPr>
        </w:p>
      </w:sdtContent>
    </w:sdt>
    <w:p w14:paraId="514B435A" w14:textId="4F4A62E0" w:rsidR="00C43DA2" w:rsidRPr="00C43DA2" w:rsidRDefault="00C43DA2" w:rsidP="00C43DA2">
      <w:pPr>
        <w:spacing w:after="120" w:line="288" w:lineRule="auto"/>
        <w:rPr>
          <w:rFonts w:ascii="Open Sans" w:hAnsi="Open Sans" w:cs="Open Sans"/>
          <w:sz w:val="18"/>
          <w:szCs w:val="18"/>
        </w:rPr>
      </w:pPr>
    </w:p>
    <w:p w14:paraId="4F63A777" w14:textId="012F8B2A" w:rsidR="006B42F3" w:rsidRPr="00C43DA2" w:rsidRDefault="00000000" w:rsidP="00C43DA2">
      <w:pPr>
        <w:spacing w:after="120" w:line="288" w:lineRule="auto"/>
        <w:rPr>
          <w:rFonts w:ascii="Open Sans" w:hAnsi="Open Sans" w:cs="Open Sans"/>
          <w:sz w:val="20"/>
          <w:szCs w:val="20"/>
        </w:rPr>
      </w:pPr>
      <w:sdt>
        <w:sdtPr>
          <w:rPr>
            <w:rFonts w:ascii="Open Sans" w:hAnsi="Open Sans" w:cs="Open Sans"/>
            <w:sz w:val="20"/>
            <w:szCs w:val="20"/>
          </w:rPr>
          <w:alias w:val="PlannerSignature"/>
          <w:tag w:val="PlannerSignature"/>
          <w:id w:val="-211343359"/>
          <w:lock w:val="sdtLocked"/>
          <w:placeholder>
            <w:docPart w:val="D34F548BBDA846B5A545C125ABFD8334"/>
          </w:placeholder>
          <w:dropDownList>
            <w:listItem w:value="Choose an item."/>
            <w:listItem w:displayText="Joe Letke" w:value="Joe Letke"/>
            <w:listItem w:displayText="Ryan Howser" w:value="Ryan Howser"/>
            <w:listItem w:displayText="Lisa Elgin" w:value="Lisa Elgin"/>
            <w:listItem w:displayText="Lacey Dean" w:value="Lacey Dean"/>
            <w:listItem w:displayText="Kari Parsons" w:value="Kari Parsons"/>
            <w:listItem w:displayText="Maria Lancto" w:value="Maria Lancto"/>
            <w:listItem w:displayText="Miranda Benson" w:value="Miranda Benson"/>
            <w:listItem w:displayText="Jen Uhler" w:value="Jen Uhler"/>
            <w:listItem w:displayText="Kylie Bagley" w:value="Kylie Bagley"/>
          </w:dropDownList>
        </w:sdtPr>
        <w:sdtContent>
          <w:r w:rsidR="00EA2A2E">
            <w:rPr>
              <w:rFonts w:ascii="Open Sans" w:hAnsi="Open Sans" w:cs="Open Sans"/>
              <w:sz w:val="20"/>
              <w:szCs w:val="20"/>
            </w:rPr>
            <w:t>Ryan Howser</w:t>
          </w:r>
        </w:sdtContent>
      </w:sdt>
      <w:r w:rsidR="00BC71CD" w:rsidRPr="00C43DA2">
        <w:rPr>
          <w:rFonts w:ascii="Open Sans" w:hAnsi="Open Sans" w:cs="Open Sans"/>
          <w:sz w:val="20"/>
          <w:szCs w:val="20"/>
        </w:rPr>
        <w:t>–</w:t>
      </w:r>
      <w:r w:rsidR="00D37B1E">
        <w:rPr>
          <w:rFonts w:ascii="Open Sans" w:hAnsi="Open Sans" w:cs="Open Sans"/>
          <w:sz w:val="20"/>
          <w:szCs w:val="20"/>
        </w:rPr>
        <w:t>Principal</w:t>
      </w:r>
      <w:r w:rsidR="00BC71CD" w:rsidRPr="00C43DA2">
        <w:rPr>
          <w:rFonts w:ascii="Open Sans" w:hAnsi="Open Sans" w:cs="Open Sans"/>
          <w:sz w:val="20"/>
          <w:szCs w:val="20"/>
        </w:rPr>
        <w:t xml:space="preserve"> Planner </w:t>
      </w:r>
    </w:p>
    <w:p w14:paraId="3D1C5CEB" w14:textId="77777777" w:rsidR="00120570" w:rsidRPr="00C43DA2" w:rsidRDefault="00120570" w:rsidP="00C43DA2">
      <w:pPr>
        <w:spacing w:after="120" w:line="288" w:lineRule="auto"/>
        <w:rPr>
          <w:rFonts w:ascii="Open Sans" w:hAnsi="Open Sans" w:cs="Open Sans"/>
          <w:sz w:val="20"/>
          <w:szCs w:val="20"/>
        </w:rPr>
      </w:pPr>
      <w:r w:rsidRPr="00C43DA2">
        <w:rPr>
          <w:rFonts w:ascii="Open Sans" w:hAnsi="Open Sans" w:cs="Open Sans"/>
          <w:sz w:val="20"/>
          <w:szCs w:val="20"/>
        </w:rPr>
        <w:t xml:space="preserve">El Paso County Planning </w:t>
      </w:r>
      <w:r w:rsidR="006E0BF5" w:rsidRPr="00C43DA2">
        <w:rPr>
          <w:rFonts w:ascii="Open Sans" w:hAnsi="Open Sans" w:cs="Open Sans"/>
          <w:sz w:val="20"/>
          <w:szCs w:val="20"/>
        </w:rPr>
        <w:t>&amp;</w:t>
      </w:r>
      <w:r w:rsidRPr="00C43DA2">
        <w:rPr>
          <w:rFonts w:ascii="Open Sans" w:hAnsi="Open Sans" w:cs="Open Sans"/>
          <w:sz w:val="20"/>
          <w:szCs w:val="20"/>
        </w:rPr>
        <w:t xml:space="preserve"> Community Development </w:t>
      </w:r>
    </w:p>
    <w:p w14:paraId="0425714D" w14:textId="59855E49" w:rsidR="00F570F8" w:rsidRPr="00C43DA2" w:rsidRDefault="000053FB" w:rsidP="00C43DA2">
      <w:pPr>
        <w:spacing w:after="120" w:line="288" w:lineRule="auto"/>
        <w:rPr>
          <w:rFonts w:ascii="Open Sans" w:hAnsi="Open Sans" w:cs="Open Sans"/>
          <w:sz w:val="20"/>
          <w:szCs w:val="20"/>
        </w:rPr>
      </w:pPr>
      <w:r w:rsidRPr="00C43DA2">
        <w:rPr>
          <w:rFonts w:ascii="Open Sans" w:hAnsi="Open Sans" w:cs="Open Sans"/>
          <w:sz w:val="20"/>
          <w:szCs w:val="20"/>
        </w:rPr>
        <w:t>(719) 520-</w:t>
      </w:r>
      <w:r w:rsidR="004944A2">
        <w:rPr>
          <w:rFonts w:ascii="Open Sans" w:hAnsi="Open Sans" w:cs="Open Sans"/>
          <w:sz w:val="20"/>
          <w:szCs w:val="20"/>
        </w:rPr>
        <w:t>6049</w:t>
      </w:r>
      <w:r w:rsidR="006B42F3" w:rsidRPr="00C43DA2">
        <w:rPr>
          <w:rFonts w:ascii="Open Sans" w:hAnsi="Open Sans" w:cs="Open Sans"/>
          <w:sz w:val="20"/>
          <w:szCs w:val="20"/>
        </w:rPr>
        <w:t xml:space="preserve"> </w:t>
      </w:r>
      <w:r w:rsidR="00053C68">
        <w:rPr>
          <w:rFonts w:ascii="Open Sans" w:hAnsi="Open Sans" w:cs="Open Sans"/>
          <w:sz w:val="20"/>
          <w:szCs w:val="20"/>
        </w:rPr>
        <w:t xml:space="preserve">     </w:t>
      </w:r>
      <w:r w:rsidR="004944A2">
        <w:rPr>
          <w:rFonts w:ascii="Open Sans" w:hAnsi="Open Sans" w:cs="Open Sans"/>
          <w:sz w:val="20"/>
          <w:szCs w:val="20"/>
        </w:rPr>
        <w:t>ryanhowser</w:t>
      </w:r>
      <w:r w:rsidRPr="00C43DA2">
        <w:rPr>
          <w:rFonts w:ascii="Open Sans" w:hAnsi="Open Sans" w:cs="Open Sans"/>
          <w:sz w:val="20"/>
          <w:szCs w:val="20"/>
        </w:rPr>
        <w:t>@elpasoco.com</w:t>
      </w:r>
      <w:r w:rsidR="00F570F8" w:rsidRPr="00D96334">
        <w:rPr>
          <w:rFonts w:ascii="Open Sans" w:hAnsi="Open Sans" w:cs="Open Sans"/>
          <w:sz w:val="22"/>
          <w:szCs w:val="22"/>
        </w:rPr>
        <w:br w:type="page"/>
      </w:r>
    </w:p>
    <w:p w14:paraId="2B7846DA" w14:textId="77777777" w:rsidR="00F570F8" w:rsidRPr="00D96334" w:rsidRDefault="00F570F8" w:rsidP="00F570F8">
      <w:pPr>
        <w:jc w:val="both"/>
        <w:rPr>
          <w:rFonts w:ascii="Open Sans" w:hAnsi="Open Sans" w:cs="Open Sans"/>
          <w:bCs/>
          <w:sz w:val="10"/>
          <w:szCs w:val="10"/>
        </w:rPr>
      </w:pPr>
      <w:r w:rsidRPr="00D96334">
        <w:rPr>
          <w:rFonts w:ascii="Open Sans" w:hAnsi="Open Sans" w:cs="Open Sans"/>
          <w:noProof/>
          <w:sz w:val="22"/>
          <w:szCs w:val="22"/>
        </w:rPr>
        <w:lastRenderedPageBreak/>
        <w:drawing>
          <wp:inline distT="0" distB="0" distL="0" distR="0" wp14:anchorId="69988C8D" wp14:editId="1B6B8B14">
            <wp:extent cx="2155371" cy="523875"/>
            <wp:effectExtent l="0" t="0" r="0" b="0"/>
            <wp:docPr id="13" name="Picture 1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Logo, company name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 t="23656" b="21872"/>
                    <a:stretch/>
                  </pic:blipFill>
                  <pic:spPr bwMode="auto">
                    <a:xfrm>
                      <a:off x="0" y="0"/>
                      <a:ext cx="2160588" cy="525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96334">
        <w:rPr>
          <w:rFonts w:ascii="Open Sans" w:hAnsi="Open Sans" w:cs="Open Sans"/>
          <w:sz w:val="22"/>
          <w:szCs w:val="22"/>
        </w:rPr>
        <w:br w:type="textWrapping" w:clear="all"/>
      </w:r>
    </w:p>
    <w:p w14:paraId="4042F5A8" w14:textId="77777777" w:rsidR="00F570F8" w:rsidRPr="00D96334" w:rsidRDefault="00F570F8" w:rsidP="00F570F8">
      <w:pPr>
        <w:jc w:val="both"/>
        <w:rPr>
          <w:rFonts w:ascii="Open Sans" w:hAnsi="Open Sans" w:cs="Open Sans"/>
          <w:bCs/>
          <w:sz w:val="20"/>
          <w:szCs w:val="20"/>
        </w:rPr>
      </w:pPr>
      <w:r w:rsidRPr="00D96334">
        <w:rPr>
          <w:rFonts w:ascii="Open Sans" w:hAnsi="Open Sans" w:cs="Open Sans"/>
          <w:bCs/>
          <w:sz w:val="20"/>
          <w:szCs w:val="20"/>
        </w:rPr>
        <w:t>Planning and Community Development</w:t>
      </w:r>
    </w:p>
    <w:p w14:paraId="63D70D6A" w14:textId="77777777" w:rsidR="00F570F8" w:rsidRPr="00D96334" w:rsidRDefault="00F570F8" w:rsidP="00F570F8">
      <w:pPr>
        <w:rPr>
          <w:rFonts w:ascii="Open Sans" w:hAnsi="Open Sans" w:cs="Open Sans"/>
          <w:bCs/>
          <w:sz w:val="20"/>
          <w:szCs w:val="20"/>
        </w:rPr>
      </w:pPr>
      <w:r w:rsidRPr="00D96334">
        <w:rPr>
          <w:rFonts w:ascii="Open Sans" w:hAnsi="Open Sans" w:cs="Open Sans"/>
          <w:bCs/>
          <w:sz w:val="20"/>
          <w:szCs w:val="20"/>
        </w:rPr>
        <w:t xml:space="preserve">    2880 International Cir. Suite 110</w:t>
      </w:r>
    </w:p>
    <w:p w14:paraId="4C2A7E1D" w14:textId="77777777" w:rsidR="00F570F8" w:rsidRPr="00D96334" w:rsidRDefault="00F570F8" w:rsidP="00F570F8">
      <w:pPr>
        <w:rPr>
          <w:rFonts w:ascii="Open Sans" w:hAnsi="Open Sans" w:cs="Open Sans"/>
          <w:bCs/>
          <w:sz w:val="20"/>
          <w:szCs w:val="20"/>
        </w:rPr>
      </w:pPr>
      <w:r w:rsidRPr="00D96334">
        <w:rPr>
          <w:rFonts w:ascii="Open Sans" w:hAnsi="Open Sans" w:cs="Open Sans"/>
          <w:bCs/>
          <w:sz w:val="20"/>
          <w:szCs w:val="20"/>
        </w:rPr>
        <w:t xml:space="preserve">     Colorado Springs, CO 80910</w:t>
      </w:r>
    </w:p>
    <w:p w14:paraId="1534F9E0" w14:textId="77777777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2C62C9F6" w14:textId="77777777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  <w:r w:rsidRPr="00D96334">
        <w:rPr>
          <w:rFonts w:ascii="Open Sans" w:hAnsi="Open Sans" w:cs="Open Sans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BE3AC" wp14:editId="07C33737">
                <wp:simplePos x="0" y="0"/>
                <wp:positionH relativeFrom="column">
                  <wp:posOffset>-514350</wp:posOffset>
                </wp:positionH>
                <wp:positionV relativeFrom="paragraph">
                  <wp:posOffset>2475865</wp:posOffset>
                </wp:positionV>
                <wp:extent cx="7927340" cy="379095"/>
                <wp:effectExtent l="0" t="0" r="16510" b="2095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7340" cy="379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35CC3" id="Rectangle 5" o:spid="_x0000_s1026" style="position:absolute;margin-left:-40.5pt;margin-top:194.95pt;width:624.2pt;height:2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" fillcolor="#bfbfbf [2412]" strokecolor="black [3213]" strokeweight="2pt"/>
            </w:pict>
          </mc:Fallback>
        </mc:AlternateContent>
      </w:r>
    </w:p>
    <w:p w14:paraId="64EAB60F" w14:textId="77777777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1B575988" w14:textId="77777777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01128875" w14:textId="77777777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3F09A002" w14:textId="77777777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6F4C4CB5" w14:textId="0E18484B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5D27BB35" w14:textId="2239AF68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5845B90B" w14:textId="08D39752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05D8BE34" w14:textId="1115E3E3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6705973F" w14:textId="38290DFB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5C883B3B" w14:textId="77777777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71551D1F" w14:textId="7E2F556E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694B3488" w14:textId="77777777" w:rsidR="00F570F8" w:rsidRPr="00D96334" w:rsidRDefault="00D96334" w:rsidP="00F570F8">
      <w:pPr>
        <w:jc w:val="both"/>
        <w:rPr>
          <w:rFonts w:ascii="Open Sans" w:hAnsi="Open Sans" w:cs="Open Sans"/>
          <w:sz w:val="22"/>
          <w:szCs w:val="22"/>
        </w:rPr>
      </w:pPr>
      <w:r w:rsidRPr="00D96334">
        <w:rPr>
          <w:rFonts w:ascii="Open Sans" w:hAnsi="Open Sans" w:cs="Open Sans"/>
          <w:b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7F35851" wp14:editId="7C3376ED">
                <wp:simplePos x="0" y="0"/>
                <wp:positionH relativeFrom="column">
                  <wp:posOffset>-62630</wp:posOffset>
                </wp:positionH>
                <wp:positionV relativeFrom="paragraph">
                  <wp:posOffset>193031</wp:posOffset>
                </wp:positionV>
                <wp:extent cx="6969760" cy="379095"/>
                <wp:effectExtent l="0" t="0" r="0" b="19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9760" cy="379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F401D8" w14:textId="77777777" w:rsidR="00F570F8" w:rsidRPr="00D96334" w:rsidRDefault="00F570F8" w:rsidP="00F570F8">
                            <w:pPr>
                              <w:ind w:right="62"/>
                              <w:jc w:val="center"/>
                              <w:rPr>
                                <w:rFonts w:ascii="Open Sans" w:hAnsi="Open Sans" w:cs="Open Sans"/>
                                <w:b/>
                                <w:caps/>
                                <w:spacing w:val="30"/>
                                <w:sz w:val="28"/>
                                <w:szCs w:val="28"/>
                              </w:rPr>
                            </w:pPr>
                            <w:r w:rsidRPr="00D96334">
                              <w:rPr>
                                <w:rFonts w:ascii="Open Sans" w:hAnsi="Open Sans" w:cs="Open Sans"/>
                                <w:b/>
                                <w:caps/>
                                <w:spacing w:val="30"/>
                                <w:sz w:val="28"/>
                                <w:szCs w:val="28"/>
                              </w:rPr>
                              <w:t>NOTICE OF LAND-USE APPLICATION</w:t>
                            </w:r>
                          </w:p>
                          <w:p w14:paraId="0CF7AAAA" w14:textId="77777777" w:rsidR="00F570F8" w:rsidRPr="00D96334" w:rsidRDefault="00F570F8" w:rsidP="00F570F8">
                            <w:pPr>
                              <w:rPr>
                                <w:rFonts w:ascii="Open Sans" w:hAnsi="Open Sans" w:cs="Open Sans"/>
                                <w:spacing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F3585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4.95pt;margin-top:15.2pt;width:548.8pt;height:29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" filled="f" stroked="f" strokeweight=".5pt">
                <v:textbox>
                  <w:txbxContent>
                    <w:p w14:paraId="55F401D8" w14:textId="77777777" w:rsidR="00F570F8" w:rsidRPr="00D96334" w:rsidRDefault="00F570F8" w:rsidP="00F570F8">
                      <w:pPr>
                        <w:ind w:right="62"/>
                        <w:jc w:val="center"/>
                        <w:rPr>
                          <w:rFonts w:ascii="Open Sans" w:hAnsi="Open Sans" w:cs="Open Sans"/>
                          <w:b/>
                          <w:caps/>
                          <w:spacing w:val="30"/>
                          <w:sz w:val="28"/>
                          <w:szCs w:val="28"/>
                        </w:rPr>
                      </w:pPr>
                      <w:r w:rsidRPr="00D96334">
                        <w:rPr>
                          <w:rFonts w:ascii="Open Sans" w:hAnsi="Open Sans" w:cs="Open Sans"/>
                          <w:b/>
                          <w:caps/>
                          <w:spacing w:val="30"/>
                          <w:sz w:val="28"/>
                          <w:szCs w:val="28"/>
                        </w:rPr>
                        <w:t>NOTICE OF LAND-USE APPLICATION</w:t>
                      </w:r>
                    </w:p>
                    <w:p w14:paraId="0CF7AAAA" w14:textId="77777777" w:rsidR="00F570F8" w:rsidRPr="00D96334" w:rsidRDefault="00F570F8" w:rsidP="00F570F8">
                      <w:pPr>
                        <w:rPr>
                          <w:rFonts w:ascii="Open Sans" w:hAnsi="Open Sans" w:cs="Open Sans"/>
                          <w:spacing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2B326E" w14:textId="14594B5E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653A6473" w14:textId="77777777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0C2C7C5A" w14:textId="6D292437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21AB43BE" w14:textId="570D9EA2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  <w:r w:rsidRPr="00D96334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6C6C31F" wp14:editId="450E36B6">
                <wp:simplePos x="0" y="0"/>
                <wp:positionH relativeFrom="column">
                  <wp:posOffset>-9525</wp:posOffset>
                </wp:positionH>
                <wp:positionV relativeFrom="paragraph">
                  <wp:posOffset>160020</wp:posOffset>
                </wp:positionV>
                <wp:extent cx="6823710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3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9BC45B" id="Straight Connector 9" o:spid="_x0000_s1026" style="position:absolute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75pt,12.6pt" to="536.5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" strokecolor="black [3213]"/>
            </w:pict>
          </mc:Fallback>
        </mc:AlternateContent>
      </w:r>
    </w:p>
    <w:p w14:paraId="42528898" w14:textId="5BA9392D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734F0E60" w14:textId="0E9A9A27" w:rsidR="00F570F8" w:rsidRPr="00D96334" w:rsidRDefault="00A973FD" w:rsidP="00F570F8">
      <w:pPr>
        <w:jc w:val="both"/>
        <w:rPr>
          <w:rFonts w:ascii="Open Sans" w:hAnsi="Open Sans" w:cs="Open Sans"/>
          <w:sz w:val="22"/>
          <w:szCs w:val="22"/>
        </w:rPr>
      </w:pPr>
      <w:r w:rsidRPr="00A973FD">
        <w:rPr>
          <w:rFonts w:ascii="Open Sans" w:hAnsi="Open Sans" w:cs="Open Sans"/>
          <w:sz w:val="22"/>
          <w:szCs w:val="22"/>
        </w:rPr>
        <w:drawing>
          <wp:anchor distT="0" distB="0" distL="114300" distR="114300" simplePos="0" relativeHeight="251666944" behindDoc="1" locked="0" layoutInCell="1" allowOverlap="1" wp14:anchorId="1B3AEC93" wp14:editId="3E75AB62">
            <wp:simplePos x="0" y="0"/>
            <wp:positionH relativeFrom="column">
              <wp:posOffset>-9525</wp:posOffset>
            </wp:positionH>
            <wp:positionV relativeFrom="paragraph">
              <wp:posOffset>161290</wp:posOffset>
            </wp:positionV>
            <wp:extent cx="4972050" cy="4507476"/>
            <wp:effectExtent l="0" t="0" r="0" b="7620"/>
            <wp:wrapNone/>
            <wp:docPr id="138992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9251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972050" cy="45074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6334" w:rsidRPr="00D96334">
        <w:rPr>
          <w:rFonts w:ascii="Open Sans" w:hAnsi="Open Sans" w:cs="Open Sans"/>
          <w:b/>
          <w:caps/>
          <w:noProof/>
          <w:spacing w:val="-10"/>
          <w:sz w:val="28"/>
          <w:szCs w:val="28"/>
        </w:rPr>
        <w:drawing>
          <wp:anchor distT="0" distB="0" distL="114300" distR="114300" simplePos="0" relativeHeight="251650560" behindDoc="0" locked="0" layoutInCell="1" allowOverlap="1" wp14:anchorId="4CC47AC5" wp14:editId="5E921FD2">
            <wp:simplePos x="0" y="0"/>
            <wp:positionH relativeFrom="column">
              <wp:posOffset>635</wp:posOffset>
            </wp:positionH>
            <wp:positionV relativeFrom="paragraph">
              <wp:posOffset>156845</wp:posOffset>
            </wp:positionV>
            <wp:extent cx="6850905" cy="601249"/>
            <wp:effectExtent l="19050" t="19050" r="7620" b="2794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" t="4446" r="154" b="3171"/>
                    <a:stretch/>
                  </pic:blipFill>
                  <pic:spPr bwMode="auto">
                    <a:xfrm rot="10800000">
                      <a:off x="0" y="0"/>
                      <a:ext cx="6850905" cy="601249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70F8" w:rsidRPr="00D96334">
        <w:rPr>
          <w:rFonts w:ascii="Open Sans" w:hAnsi="Open Sans" w:cs="Open Sans"/>
          <w:b/>
          <w:caps/>
          <w:noProof/>
          <w:spacing w:val="-1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F3EC656" wp14:editId="3EC1A239">
                <wp:simplePos x="0" y="0"/>
                <wp:positionH relativeFrom="column">
                  <wp:posOffset>-25400</wp:posOffset>
                </wp:positionH>
                <wp:positionV relativeFrom="paragraph">
                  <wp:posOffset>164465</wp:posOffset>
                </wp:positionV>
                <wp:extent cx="6870700" cy="4490720"/>
                <wp:effectExtent l="0" t="0" r="25400" b="2413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0700" cy="44907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AAE9D7" id="Rectangle 14" o:spid="_x0000_s1026" style="position:absolute;margin-left:-2pt;margin-top:12.95pt;width:541pt;height:353.6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" filled="f" strokecolor="black [3213]" strokeweight="2pt"/>
            </w:pict>
          </mc:Fallback>
        </mc:AlternateContent>
      </w:r>
    </w:p>
    <w:p w14:paraId="3AE76CF1" w14:textId="24669624" w:rsidR="00F570F8" w:rsidRPr="00D96334" w:rsidRDefault="00F570F8" w:rsidP="00F570F8">
      <w:pPr>
        <w:jc w:val="both"/>
        <w:rPr>
          <w:rFonts w:ascii="Open Sans" w:hAnsi="Open Sans" w:cs="Open Sans"/>
          <w:sz w:val="22"/>
          <w:szCs w:val="22"/>
        </w:rPr>
      </w:pPr>
    </w:p>
    <w:p w14:paraId="5B4B1AF6" w14:textId="0FD0032C" w:rsidR="00E358AE" w:rsidRPr="00D96334" w:rsidRDefault="007961AB" w:rsidP="00BE3343">
      <w:pPr>
        <w:rPr>
          <w:rFonts w:ascii="Open Sans" w:hAnsi="Open Sans" w:cs="Open Sans"/>
          <w:sz w:val="22"/>
          <w:szCs w:val="22"/>
        </w:rPr>
      </w:pPr>
      <w:r w:rsidRPr="00D96334">
        <w:rPr>
          <w:rFonts w:ascii="Open Sans" w:hAnsi="Open Sans" w:cs="Open Sans"/>
          <w:b/>
          <w:caps/>
          <w:noProof/>
          <w:spacing w:val="-1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1C3EA6A6" wp14:editId="777562BE">
                <wp:simplePos x="0" y="0"/>
                <wp:positionH relativeFrom="column">
                  <wp:posOffset>4967416</wp:posOffset>
                </wp:positionH>
                <wp:positionV relativeFrom="paragraph">
                  <wp:posOffset>388585</wp:posOffset>
                </wp:positionV>
                <wp:extent cx="1867535" cy="3883179"/>
                <wp:effectExtent l="0" t="0" r="18415" b="22225"/>
                <wp:wrapNone/>
                <wp:docPr id="989234002" name="Text Box 9892340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1867535" cy="388317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C8FDBF" w14:textId="77777777" w:rsidR="007961AB" w:rsidRPr="00D96334" w:rsidRDefault="007961AB" w:rsidP="007961AB">
                            <w:pPr>
                              <w:tabs>
                                <w:tab w:val="right" w:pos="0"/>
                                <w:tab w:val="left" w:pos="10440"/>
                              </w:tabs>
                              <w:ind w:right="54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73BB27EE" w14:textId="77777777" w:rsidR="007961AB" w:rsidRPr="00D96334" w:rsidRDefault="007961AB" w:rsidP="007961AB">
                            <w:pPr>
                              <w:tabs>
                                <w:tab w:val="right" w:pos="0"/>
                                <w:tab w:val="left" w:pos="10440"/>
                              </w:tabs>
                              <w:ind w:right="54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96334"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EL PASO COUNTY PARCEL INFORMATION</w:t>
                            </w:r>
                          </w:p>
                          <w:p w14:paraId="6DF7C15C" w14:textId="77777777" w:rsidR="007961AB" w:rsidRPr="00D96334" w:rsidRDefault="007961AB" w:rsidP="007961AB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54C1C68E" w14:textId="77777777" w:rsidR="007961AB" w:rsidRPr="00D96334" w:rsidRDefault="007961AB" w:rsidP="007961AB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28EB113A" w14:textId="77777777" w:rsidR="007961AB" w:rsidRPr="00D96334" w:rsidRDefault="007961AB" w:rsidP="007961AB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D96334"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FILE NO.</w:t>
                            </w:r>
                            <w:r w:rsidRPr="00D96334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: </w:t>
                            </w:r>
                          </w:p>
                          <w:p w14:paraId="5D00972A" w14:textId="2D58A551" w:rsidR="007961AB" w:rsidRPr="00D96334" w:rsidRDefault="005D5BEB" w:rsidP="007961AB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P258</w:t>
                            </w:r>
                          </w:p>
                          <w:p w14:paraId="7AB40FD4" w14:textId="77777777" w:rsidR="007961AB" w:rsidRPr="00D96334" w:rsidRDefault="007961AB" w:rsidP="007961AB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D96334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br/>
                            </w:r>
                            <w:r w:rsidRPr="00D96334"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PARCEL</w:t>
                            </w:r>
                            <w:r w:rsidR="00BC71CD" w:rsidRPr="00D96334"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NO.</w:t>
                            </w:r>
                            <w:r w:rsidRPr="00D96334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: </w:t>
                            </w:r>
                          </w:p>
                          <w:p w14:paraId="68D03598" w14:textId="3C6A7FF0" w:rsidR="007961AB" w:rsidRPr="00D96334" w:rsidRDefault="007910C1" w:rsidP="007961AB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6125001003</w:t>
                            </w:r>
                          </w:p>
                          <w:p w14:paraId="16A4F28B" w14:textId="77777777" w:rsidR="007961AB" w:rsidRPr="00D96334" w:rsidRDefault="007961AB" w:rsidP="007961AB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D96334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br/>
                            </w:r>
                            <w:r w:rsidRPr="00D96334"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OWNER</w:t>
                            </w:r>
                            <w:r w:rsidRPr="00D96334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: </w:t>
                            </w:r>
                          </w:p>
                          <w:p w14:paraId="50F98EAB" w14:textId="7E41FB0F" w:rsidR="007961AB" w:rsidRPr="00D96334" w:rsidRDefault="007910C1" w:rsidP="007961AB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Matthew &amp; Gene Dunston</w:t>
                            </w:r>
                          </w:p>
                          <w:p w14:paraId="10E31D9A" w14:textId="77777777" w:rsidR="007961AB" w:rsidRPr="00D96334" w:rsidRDefault="007961AB" w:rsidP="007961AB">
                            <w:pPr>
                              <w:tabs>
                                <w:tab w:val="right" w:pos="0"/>
                                <w:tab w:val="left" w:pos="10440"/>
                              </w:tabs>
                              <w:ind w:right="54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D96334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br/>
                            </w:r>
                            <w:r w:rsidRPr="00D96334">
                              <w:rPr>
                                <w:rFonts w:ascii="Open Sans" w:hAnsi="Open Sans" w:cs="Open San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ADDRESS</w:t>
                            </w:r>
                            <w:r w:rsidRPr="00D96334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: </w:t>
                            </w:r>
                          </w:p>
                          <w:p w14:paraId="73F34A80" w14:textId="672FB9A5" w:rsidR="007961AB" w:rsidRPr="00D96334" w:rsidRDefault="0047665E" w:rsidP="007961AB">
                            <w:pPr>
                              <w:tabs>
                                <w:tab w:val="right" w:pos="0"/>
                                <w:tab w:val="left" w:pos="10440"/>
                              </w:tabs>
                              <w:ind w:right="54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1230 Scarsbrook Court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EA6A6" id="Text Box 989234002" o:spid="_x0000_s1027" type="#_x0000_t202" style="position:absolute;margin-left:391.15pt;margin-top:30.6pt;width:147.05pt;height:305.75pt;flip:y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" fillcolor="#bfbfbf [2412]" strokeweight="1pt">
                <v:textbox>
                  <w:txbxContent>
                    <w:p w14:paraId="02C8FDBF" w14:textId="77777777" w:rsidR="007961AB" w:rsidRPr="00D96334" w:rsidRDefault="007961AB" w:rsidP="007961AB">
                      <w:pPr>
                        <w:tabs>
                          <w:tab w:val="right" w:pos="0"/>
                          <w:tab w:val="left" w:pos="10440"/>
                        </w:tabs>
                        <w:ind w:right="54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</w:p>
                    <w:p w14:paraId="73BB27EE" w14:textId="77777777" w:rsidR="007961AB" w:rsidRPr="00D96334" w:rsidRDefault="007961AB" w:rsidP="007961AB">
                      <w:pPr>
                        <w:tabs>
                          <w:tab w:val="right" w:pos="0"/>
                          <w:tab w:val="left" w:pos="10440"/>
                        </w:tabs>
                        <w:ind w:right="54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D96334"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  <w:u w:val="single"/>
                        </w:rPr>
                        <w:t>EL PASO COUNTY PARCEL INFORMATION</w:t>
                      </w:r>
                    </w:p>
                    <w:p w14:paraId="6DF7C15C" w14:textId="77777777" w:rsidR="007961AB" w:rsidRPr="00D96334" w:rsidRDefault="007961AB" w:rsidP="007961AB">
                      <w:pPr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</w:p>
                    <w:p w14:paraId="54C1C68E" w14:textId="77777777" w:rsidR="007961AB" w:rsidRPr="00D96334" w:rsidRDefault="007961AB" w:rsidP="007961AB">
                      <w:pPr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</w:p>
                    <w:p w14:paraId="28EB113A" w14:textId="77777777" w:rsidR="007961AB" w:rsidRPr="00D96334" w:rsidRDefault="007961AB" w:rsidP="007961AB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D96334"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  <w:u w:val="single"/>
                        </w:rPr>
                        <w:t>FILE NO.</w:t>
                      </w:r>
                      <w:r w:rsidRPr="00D96334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: </w:t>
                      </w:r>
                    </w:p>
                    <w:p w14:paraId="5D00972A" w14:textId="2D58A551" w:rsidR="007961AB" w:rsidRPr="00D96334" w:rsidRDefault="005D5BEB" w:rsidP="007961AB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P258</w:t>
                      </w:r>
                    </w:p>
                    <w:p w14:paraId="7AB40FD4" w14:textId="77777777" w:rsidR="007961AB" w:rsidRPr="00D96334" w:rsidRDefault="007961AB" w:rsidP="007961AB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D96334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br/>
                      </w:r>
                      <w:r w:rsidRPr="00D96334"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  <w:u w:val="single"/>
                        </w:rPr>
                        <w:t>PARCEL</w:t>
                      </w:r>
                      <w:r w:rsidR="00BC71CD" w:rsidRPr="00D96334"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NO.</w:t>
                      </w:r>
                      <w:r w:rsidRPr="00D96334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: </w:t>
                      </w:r>
                    </w:p>
                    <w:p w14:paraId="68D03598" w14:textId="3C6A7FF0" w:rsidR="007961AB" w:rsidRPr="00D96334" w:rsidRDefault="007910C1" w:rsidP="007961AB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6125001003</w:t>
                      </w:r>
                    </w:p>
                    <w:p w14:paraId="16A4F28B" w14:textId="77777777" w:rsidR="007961AB" w:rsidRPr="00D96334" w:rsidRDefault="007961AB" w:rsidP="007961AB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D96334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br/>
                      </w:r>
                      <w:r w:rsidRPr="00D96334"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  <w:u w:val="single"/>
                        </w:rPr>
                        <w:t>OWNER</w:t>
                      </w:r>
                      <w:r w:rsidRPr="00D96334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: </w:t>
                      </w:r>
                    </w:p>
                    <w:p w14:paraId="50F98EAB" w14:textId="7E41FB0F" w:rsidR="007961AB" w:rsidRPr="00D96334" w:rsidRDefault="007910C1" w:rsidP="007961AB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Matthew &amp; Gene Dunston</w:t>
                      </w:r>
                    </w:p>
                    <w:p w14:paraId="10E31D9A" w14:textId="77777777" w:rsidR="007961AB" w:rsidRPr="00D96334" w:rsidRDefault="007961AB" w:rsidP="007961AB">
                      <w:pPr>
                        <w:tabs>
                          <w:tab w:val="right" w:pos="0"/>
                          <w:tab w:val="left" w:pos="10440"/>
                        </w:tabs>
                        <w:ind w:right="54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D96334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br/>
                      </w:r>
                      <w:r w:rsidRPr="00D96334">
                        <w:rPr>
                          <w:rFonts w:ascii="Open Sans" w:hAnsi="Open Sans" w:cs="Open Sans"/>
                          <w:b/>
                          <w:bCs/>
                          <w:sz w:val="22"/>
                          <w:szCs w:val="22"/>
                          <w:u w:val="single"/>
                        </w:rPr>
                        <w:t>ADDRESS</w:t>
                      </w:r>
                      <w:r w:rsidRPr="00D96334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: </w:t>
                      </w:r>
                    </w:p>
                    <w:p w14:paraId="73F34A80" w14:textId="672FB9A5" w:rsidR="007961AB" w:rsidRPr="00D96334" w:rsidRDefault="0047665E" w:rsidP="007961AB">
                      <w:pPr>
                        <w:tabs>
                          <w:tab w:val="right" w:pos="0"/>
                          <w:tab w:val="left" w:pos="10440"/>
                        </w:tabs>
                        <w:ind w:right="54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1230 Scarsbrook Court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358AE" w:rsidRPr="00D96334" w:rsidSect="00C10DA2">
      <w:headerReference w:type="first" r:id="rId15"/>
      <w:footerReference w:type="first" r:id="rId16"/>
      <w:type w:val="continuous"/>
      <w:pgSz w:w="12240" w:h="15840" w:code="1"/>
      <w:pgMar w:top="720" w:right="720" w:bottom="720" w:left="72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F7015" w14:textId="77777777" w:rsidR="0010049C" w:rsidRDefault="0010049C">
      <w:r>
        <w:separator/>
      </w:r>
    </w:p>
  </w:endnote>
  <w:endnote w:type="continuationSeparator" w:id="0">
    <w:p w14:paraId="598E6562" w14:textId="77777777" w:rsidR="0010049C" w:rsidRDefault="00100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C1A41" w14:textId="77777777" w:rsidR="00D96334" w:rsidRPr="00D96334" w:rsidRDefault="00D96334" w:rsidP="00D96334">
    <w:pPr>
      <w:tabs>
        <w:tab w:val="center" w:pos="2340"/>
        <w:tab w:val="right" w:pos="9360"/>
      </w:tabs>
      <w:rPr>
        <w:rFonts w:ascii="Open Sans" w:eastAsia="Aptos" w:hAnsi="Open Sans"/>
        <w:color w:val="002D5D"/>
        <w:kern w:val="2"/>
        <w:szCs w:val="22"/>
        <w14:ligatures w14:val="standardContextual"/>
      </w:rPr>
    </w:pPr>
    <w:bookmarkStart w:id="44" w:name="_Hlk195690133"/>
    <w:bookmarkStart w:id="45" w:name="_Hlk195690134"/>
    <w:bookmarkStart w:id="46" w:name="_Hlk195690136"/>
    <w:bookmarkStart w:id="47" w:name="_Hlk195690137"/>
    <w:bookmarkStart w:id="48" w:name="_Hlk195691373"/>
    <w:bookmarkStart w:id="49" w:name="_Hlk195691374"/>
    <w:bookmarkStart w:id="50" w:name="_Hlk195691376"/>
    <w:bookmarkStart w:id="51" w:name="_Hlk195691377"/>
    <w:bookmarkStart w:id="52" w:name="_Hlk195692699"/>
    <w:bookmarkStart w:id="53" w:name="_Hlk195692700"/>
    <w:bookmarkStart w:id="54" w:name="_Hlk195692703"/>
    <w:bookmarkStart w:id="55" w:name="_Hlk195692704"/>
    <w:bookmarkStart w:id="56" w:name="_Hlk195704539"/>
    <w:bookmarkStart w:id="57" w:name="_Hlk195704540"/>
    <w:bookmarkStart w:id="58" w:name="_Hlk195704542"/>
    <w:bookmarkStart w:id="59" w:name="_Hlk195704543"/>
    <w:bookmarkStart w:id="60" w:name="_Hlk195704884"/>
    <w:bookmarkStart w:id="61" w:name="_Hlk195704885"/>
    <w:bookmarkStart w:id="62" w:name="_Hlk195704886"/>
    <w:bookmarkStart w:id="63" w:name="_Hlk195704887"/>
    <w:bookmarkStart w:id="64" w:name="_Hlk195705105"/>
    <w:bookmarkStart w:id="65" w:name="_Hlk195705106"/>
    <w:bookmarkStart w:id="66" w:name="_Hlk195705107"/>
    <w:bookmarkStart w:id="67" w:name="_Hlk195705108"/>
    <w:bookmarkStart w:id="68" w:name="_Hlk195705434"/>
    <w:bookmarkStart w:id="69" w:name="_Hlk195705435"/>
    <w:bookmarkStart w:id="70" w:name="_Hlk195705437"/>
    <w:bookmarkStart w:id="71" w:name="_Hlk195705438"/>
    <w:bookmarkStart w:id="72" w:name="_Hlk195707039"/>
    <w:bookmarkStart w:id="73" w:name="_Hlk195707040"/>
    <w:bookmarkStart w:id="74" w:name="_Hlk195707042"/>
    <w:bookmarkStart w:id="75" w:name="_Hlk195707043"/>
    <w:r w:rsidRPr="00D96334">
      <w:rPr>
        <w:rFonts w:ascii="Open Sans" w:eastAsia="Aptos" w:hAnsi="Open Sans"/>
        <w:color w:val="002D5D"/>
        <w:kern w:val="2"/>
        <w:szCs w:val="22"/>
        <w14:ligatures w14:val="standardContextual"/>
      </w:rPr>
      <w:tab/>
    </w:r>
    <w:r w:rsidRPr="00D96334">
      <w:rPr>
        <w:rFonts w:ascii="Open Sans" w:eastAsia="Aptos" w:hAnsi="Open Sans"/>
        <w:noProof/>
        <w:color w:val="002D5D"/>
        <w:kern w:val="2"/>
        <w:szCs w:val="22"/>
        <w14:ligatures w14:val="standardContextual"/>
      </w:rPr>
      <mc:AlternateContent>
        <mc:Choice Requires="wps">
          <w:drawing>
            <wp:inline distT="0" distB="0" distL="0" distR="0" wp14:anchorId="0056D446" wp14:editId="1E1A2B9E">
              <wp:extent cx="6858000" cy="0"/>
              <wp:effectExtent l="0" t="0" r="0" b="0"/>
              <wp:docPr id="162362462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002D5D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w14:anchorId="47FC3534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" strokecolor="#002d5d" strokeweight="2pt">
              <v:stroke joinstyle="miter"/>
              <w10:anchorlock/>
            </v:line>
          </w:pict>
        </mc:Fallback>
      </mc:AlternateContent>
    </w:r>
  </w:p>
  <w:p w14:paraId="2AF7EB1C" w14:textId="77777777" w:rsidR="00D96334" w:rsidRPr="00D96334" w:rsidRDefault="00D96334" w:rsidP="00D96334">
    <w:pPr>
      <w:tabs>
        <w:tab w:val="center" w:pos="2340"/>
        <w:tab w:val="right" w:pos="9360"/>
      </w:tabs>
      <w:spacing w:before="120" w:line="360" w:lineRule="auto"/>
      <w:jc w:val="center"/>
      <w:rPr>
        <w:rFonts w:eastAsia="Aptos"/>
        <w:color w:val="002D5D"/>
        <w:kern w:val="2"/>
        <w:sz w:val="20"/>
        <w:szCs w:val="20"/>
        <w14:ligatures w14:val="standardContextual"/>
      </w:rPr>
    </w:pPr>
    <w:r w:rsidRPr="00D96334">
      <w:rPr>
        <w:rFonts w:eastAsia="Aptos"/>
        <w:color w:val="002D5D"/>
        <w:kern w:val="2"/>
        <w:sz w:val="20"/>
        <w:szCs w:val="20"/>
        <w14:ligatures w14:val="standardContextual"/>
      </w:rPr>
      <w:t>2880 International Circle, Suite 110 | Colorado Springs, Colorado | 80910</w:t>
    </w:r>
  </w:p>
  <w:p w14:paraId="04034D32" w14:textId="77777777" w:rsidR="00D96334" w:rsidRPr="00D96334" w:rsidRDefault="00D96334" w:rsidP="00D96334">
    <w:pPr>
      <w:tabs>
        <w:tab w:val="center" w:pos="2340"/>
        <w:tab w:val="right" w:pos="9360"/>
      </w:tabs>
      <w:spacing w:before="120" w:line="360" w:lineRule="auto"/>
      <w:jc w:val="center"/>
      <w:rPr>
        <w:rFonts w:eastAsia="Aptos"/>
        <w:color w:val="002D5D"/>
        <w:kern w:val="2"/>
        <w:sz w:val="20"/>
        <w:szCs w:val="20"/>
        <w14:ligatures w14:val="standardContextual"/>
      </w:rPr>
    </w:pPr>
    <w:hyperlink r:id="rId1" w:history="1">
      <w:r w:rsidRPr="00D96334">
        <w:rPr>
          <w:rFonts w:eastAsia="Aptos"/>
          <w:color w:val="002D5D"/>
          <w:kern w:val="2"/>
          <w:sz w:val="20"/>
          <w:szCs w:val="20"/>
          <w:u w:val="single"/>
          <w14:ligatures w14:val="standardContextual"/>
        </w:rPr>
        <w:t>www.planningdevelopment.elpasoco.com</w:t>
      </w:r>
    </w:hyperlink>
    <w:r w:rsidRPr="00D96334">
      <w:rPr>
        <w:rFonts w:eastAsia="Aptos"/>
        <w:color w:val="002D5D"/>
        <w:kern w:val="2"/>
        <w:sz w:val="20"/>
        <w:szCs w:val="20"/>
        <w14:ligatures w14:val="standardContextual"/>
      </w:rPr>
      <w:t xml:space="preserve"> | </w:t>
    </w:r>
    <w:hyperlink r:id="rId2" w:history="1">
      <w:r w:rsidRPr="00D96334">
        <w:rPr>
          <w:rFonts w:eastAsia="Aptos"/>
          <w:color w:val="002D5D"/>
          <w:kern w:val="2"/>
          <w:sz w:val="20"/>
          <w:szCs w:val="20"/>
          <w:u w:val="single"/>
          <w14:ligatures w14:val="standardContextual"/>
        </w:rPr>
        <w:t>plnweb@elpasoco.com</w:t>
      </w:r>
    </w:hyperlink>
    <w:r w:rsidRPr="00D96334">
      <w:rPr>
        <w:rFonts w:eastAsia="Aptos"/>
        <w:color w:val="002D5D"/>
        <w:kern w:val="2"/>
        <w:sz w:val="20"/>
        <w:szCs w:val="20"/>
        <w14:ligatures w14:val="standardContextual"/>
      </w:rPr>
      <w:t xml:space="preserve"> | 719.520.6300</w:t>
    </w:r>
  </w:p>
  <w:p w14:paraId="0DB5173D" w14:textId="77777777" w:rsidR="00D96334" w:rsidRPr="00D96334" w:rsidRDefault="00D96334" w:rsidP="00D96334">
    <w:pPr>
      <w:tabs>
        <w:tab w:val="left" w:pos="9360"/>
      </w:tabs>
      <w:rPr>
        <w:rFonts w:ascii="Open Sans" w:eastAsia="Aptos" w:hAnsi="Open Sans"/>
        <w:color w:val="002D5D"/>
        <w:kern w:val="2"/>
        <w:szCs w:val="22"/>
        <w14:ligatures w14:val="standardContextual"/>
      </w:rPr>
    </w:pPr>
    <w:r w:rsidRPr="00D96334">
      <w:rPr>
        <w:rFonts w:ascii="Open Sans" w:eastAsia="Aptos" w:hAnsi="Open Sans"/>
        <w:color w:val="002D5D"/>
        <w:kern w:val="2"/>
        <w:szCs w:val="22"/>
        <w14:ligatures w14:val="standardContextual"/>
      </w:rPr>
      <w:tab/>
    </w:r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9CBA5" w14:textId="77777777" w:rsidR="0010049C" w:rsidRDefault="0010049C">
      <w:r>
        <w:separator/>
      </w:r>
    </w:p>
  </w:footnote>
  <w:footnote w:type="continuationSeparator" w:id="0">
    <w:p w14:paraId="46874F16" w14:textId="77777777" w:rsidR="0010049C" w:rsidRDefault="00100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0774B" w14:textId="77777777" w:rsidR="00D96334" w:rsidRPr="00D96334" w:rsidRDefault="00D96334" w:rsidP="00D96334">
    <w:pPr>
      <w:shd w:val="clear" w:color="auto" w:fill="002D5D"/>
      <w:tabs>
        <w:tab w:val="center" w:pos="4680"/>
        <w:tab w:val="right" w:pos="9360"/>
      </w:tabs>
      <w:jc w:val="center"/>
      <w:rPr>
        <w:rFonts w:ascii="Open Sans" w:eastAsia="Aptos" w:hAnsi="Open Sans"/>
        <w:color w:val="002D5D"/>
        <w:kern w:val="2"/>
        <w:szCs w:val="22"/>
        <w14:ligatures w14:val="standardContextual"/>
      </w:rPr>
    </w:pPr>
    <w:bookmarkStart w:id="0" w:name="_Hlk195691336"/>
    <w:bookmarkStart w:id="1" w:name="_Hlk195691337"/>
    <w:bookmarkStart w:id="2" w:name="_Hlk195691339"/>
    <w:bookmarkStart w:id="3" w:name="_Hlk195691340"/>
    <w:bookmarkStart w:id="4" w:name="_Hlk195691341"/>
    <w:bookmarkStart w:id="5" w:name="_Hlk195691342"/>
    <w:bookmarkStart w:id="6" w:name="_Hlk195692675"/>
    <w:bookmarkStart w:id="7" w:name="_Hlk195692676"/>
    <w:bookmarkStart w:id="8" w:name="_Hlk195692677"/>
    <w:bookmarkStart w:id="9" w:name="_Hlk195692678"/>
    <w:bookmarkStart w:id="10" w:name="_Hlk195704289"/>
    <w:bookmarkStart w:id="11" w:name="_Hlk195704290"/>
    <w:bookmarkStart w:id="12" w:name="_Hlk195704293"/>
    <w:bookmarkStart w:id="13" w:name="_Hlk195704294"/>
    <w:bookmarkStart w:id="14" w:name="_Hlk195704295"/>
    <w:bookmarkStart w:id="15" w:name="_Hlk195704296"/>
    <w:bookmarkStart w:id="16" w:name="_Hlk195704393"/>
    <w:bookmarkStart w:id="17" w:name="_Hlk195704394"/>
    <w:bookmarkStart w:id="18" w:name="_Hlk195704396"/>
    <w:bookmarkStart w:id="19" w:name="_Hlk195704397"/>
    <w:bookmarkStart w:id="20" w:name="_Hlk195704398"/>
    <w:bookmarkStart w:id="21" w:name="_Hlk195704399"/>
    <w:bookmarkStart w:id="22" w:name="_Hlk195704400"/>
    <w:bookmarkStart w:id="23" w:name="_Hlk195704401"/>
    <w:bookmarkStart w:id="24" w:name="_Hlk195704862"/>
    <w:bookmarkStart w:id="25" w:name="_Hlk195704863"/>
    <w:bookmarkStart w:id="26" w:name="_Hlk195704865"/>
    <w:bookmarkStart w:id="27" w:name="_Hlk195704866"/>
    <w:bookmarkStart w:id="28" w:name="_Hlk195704867"/>
    <w:bookmarkStart w:id="29" w:name="_Hlk195704868"/>
    <w:bookmarkStart w:id="30" w:name="_Hlk195704869"/>
    <w:bookmarkStart w:id="31" w:name="_Hlk195704870"/>
    <w:bookmarkStart w:id="32" w:name="_Hlk195705125"/>
    <w:bookmarkStart w:id="33" w:name="_Hlk195705126"/>
    <w:bookmarkStart w:id="34" w:name="_Hlk195705128"/>
    <w:bookmarkStart w:id="35" w:name="_Hlk195705129"/>
    <w:bookmarkStart w:id="36" w:name="_Hlk195705417"/>
    <w:bookmarkStart w:id="37" w:name="_Hlk195705418"/>
    <w:bookmarkStart w:id="38" w:name="_Hlk195705420"/>
    <w:bookmarkStart w:id="39" w:name="_Hlk195705421"/>
    <w:bookmarkStart w:id="40" w:name="_Hlk195707013"/>
    <w:bookmarkStart w:id="41" w:name="_Hlk195707014"/>
    <w:bookmarkStart w:id="42" w:name="_Hlk195707016"/>
    <w:bookmarkStart w:id="43" w:name="_Hlk195707017"/>
    <w:r w:rsidRPr="00D96334">
      <w:rPr>
        <w:rFonts w:ascii="Open Sans" w:eastAsia="Aptos" w:hAnsi="Open Sans"/>
        <w:noProof/>
        <w:color w:val="002D5D"/>
        <w:kern w:val="2"/>
        <w:szCs w:val="22"/>
        <w14:ligatures w14:val="standardContextual"/>
      </w:rPr>
      <w:drawing>
        <wp:inline distT="0" distB="0" distL="0" distR="0" wp14:anchorId="2BBA7F73" wp14:editId="2CB83BB1">
          <wp:extent cx="2247372" cy="750787"/>
          <wp:effectExtent l="0" t="0" r="635" b="0"/>
          <wp:docPr id="102306128" name="Picture 3" descr="El Paso Coun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06128" name="Picture 3" descr="El Paso County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372" cy="7507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1D47D2" w14:textId="77777777" w:rsidR="00D96334" w:rsidRPr="00D96334" w:rsidRDefault="00D96334" w:rsidP="00D96334">
    <w:pPr>
      <w:tabs>
        <w:tab w:val="center" w:pos="2340"/>
        <w:tab w:val="center" w:pos="5400"/>
        <w:tab w:val="right" w:pos="9360"/>
        <w:tab w:val="right" w:pos="10800"/>
      </w:tabs>
      <w:spacing w:before="120" w:line="360" w:lineRule="auto"/>
      <w:rPr>
        <w:rFonts w:eastAsia="Aptos"/>
        <w:b/>
        <w:bCs/>
        <w:color w:val="002D5D"/>
        <w:kern w:val="2"/>
        <w:sz w:val="20"/>
        <w:szCs w:val="20"/>
        <w14:ligatures w14:val="standardContextual"/>
      </w:rPr>
    </w:pPr>
    <w:r w:rsidRPr="00D96334">
      <w:rPr>
        <w:rFonts w:eastAsia="Aptos"/>
        <w:b/>
        <w:bCs/>
        <w:color w:val="002D5D"/>
        <w:kern w:val="2"/>
        <w:sz w:val="20"/>
        <w:szCs w:val="20"/>
        <w14:ligatures w14:val="standardContextual"/>
      </w:rPr>
      <w:tab/>
    </w:r>
    <w:r w:rsidRPr="00D96334">
      <w:rPr>
        <w:rFonts w:eastAsia="Aptos"/>
        <w:b/>
        <w:bCs/>
        <w:color w:val="002D5D"/>
        <w:kern w:val="2"/>
        <w:sz w:val="20"/>
        <w:szCs w:val="20"/>
        <w14:ligatures w14:val="standardContextual"/>
      </w:rPr>
      <w:tab/>
      <w:t>PLANNING AND COMMUNITY DEVELOPMENT</w:t>
    </w:r>
    <w:r w:rsidRPr="00D96334">
      <w:rPr>
        <w:rFonts w:eastAsia="Aptos"/>
        <w:b/>
        <w:bCs/>
        <w:color w:val="002D5D"/>
        <w:kern w:val="2"/>
        <w:sz w:val="20"/>
        <w:szCs w:val="20"/>
        <w14:ligatures w14:val="standardContextual"/>
      </w:rPr>
      <w:tab/>
    </w:r>
    <w:r w:rsidRPr="00D96334">
      <w:rPr>
        <w:rFonts w:eastAsia="Aptos"/>
        <w:b/>
        <w:bCs/>
        <w:color w:val="002D5D"/>
        <w:kern w:val="2"/>
        <w:sz w:val="20"/>
        <w:szCs w:val="20"/>
        <w14:ligatures w14:val="standardContextual"/>
      </w:rPr>
      <w:tab/>
    </w:r>
  </w:p>
  <w:p w14:paraId="0F591963" w14:textId="77777777" w:rsidR="00D96334" w:rsidRPr="00D96334" w:rsidRDefault="00D96334" w:rsidP="00D96334">
    <w:pPr>
      <w:tabs>
        <w:tab w:val="right" w:pos="9360"/>
      </w:tabs>
      <w:spacing w:line="360" w:lineRule="auto"/>
      <w:jc w:val="center"/>
      <w:rPr>
        <w:rFonts w:ascii="Open Sans" w:eastAsia="Aptos" w:hAnsi="Open Sans"/>
        <w:color w:val="002D5D"/>
        <w:kern w:val="2"/>
        <w:szCs w:val="22"/>
        <w14:ligatures w14:val="standardContextual"/>
      </w:rPr>
    </w:pPr>
    <w:r w:rsidRPr="00D96334">
      <w:rPr>
        <w:rFonts w:ascii="Open Sans" w:eastAsia="Aptos" w:hAnsi="Open Sans"/>
        <w:noProof/>
        <w:color w:val="002D5D"/>
        <w:kern w:val="2"/>
        <w:sz w:val="16"/>
        <w:szCs w:val="16"/>
        <w14:ligatures w14:val="standardContextual"/>
      </w:rPr>
      <mc:AlternateContent>
        <mc:Choice Requires="wps">
          <w:drawing>
            <wp:inline distT="0" distB="0" distL="0" distR="0" wp14:anchorId="32D6B1C5" wp14:editId="716E9C71">
              <wp:extent cx="6858000" cy="28575"/>
              <wp:effectExtent l="0" t="19050" r="38100" b="47625"/>
              <wp:docPr id="142000193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2857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02D5D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w14:anchorId="7698DB4E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" strokecolor="#002d5d" strokeweight="4.5pt">
              <v:stroke joinstyle="miter"/>
              <w10:anchorlock/>
            </v:line>
          </w:pict>
        </mc:Fallback>
      </mc:AlternateConten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51B1F"/>
    <w:multiLevelType w:val="hybridMultilevel"/>
    <w:tmpl w:val="9CBA1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88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C04"/>
    <w:rsid w:val="000053FB"/>
    <w:rsid w:val="00005C75"/>
    <w:rsid w:val="00010CE0"/>
    <w:rsid w:val="0001702A"/>
    <w:rsid w:val="00017DCF"/>
    <w:rsid w:val="0003301A"/>
    <w:rsid w:val="00033E7C"/>
    <w:rsid w:val="00044579"/>
    <w:rsid w:val="0004614F"/>
    <w:rsid w:val="00053C68"/>
    <w:rsid w:val="00070633"/>
    <w:rsid w:val="0007275D"/>
    <w:rsid w:val="00087716"/>
    <w:rsid w:val="000B16CE"/>
    <w:rsid w:val="000B5406"/>
    <w:rsid w:val="000B5E1C"/>
    <w:rsid w:val="000D52F9"/>
    <w:rsid w:val="000E0DBF"/>
    <w:rsid w:val="0010049C"/>
    <w:rsid w:val="00103F42"/>
    <w:rsid w:val="00104BF1"/>
    <w:rsid w:val="00120570"/>
    <w:rsid w:val="001329D9"/>
    <w:rsid w:val="00133255"/>
    <w:rsid w:val="001379EB"/>
    <w:rsid w:val="00147759"/>
    <w:rsid w:val="0016386C"/>
    <w:rsid w:val="001730E8"/>
    <w:rsid w:val="001775B8"/>
    <w:rsid w:val="00177743"/>
    <w:rsid w:val="00186061"/>
    <w:rsid w:val="00186F90"/>
    <w:rsid w:val="00194E05"/>
    <w:rsid w:val="001A4B5E"/>
    <w:rsid w:val="001A71E2"/>
    <w:rsid w:val="001B51AA"/>
    <w:rsid w:val="001C0680"/>
    <w:rsid w:val="001C57B9"/>
    <w:rsid w:val="001C643D"/>
    <w:rsid w:val="001D75D4"/>
    <w:rsid w:val="001E11A9"/>
    <w:rsid w:val="001F656C"/>
    <w:rsid w:val="002204F9"/>
    <w:rsid w:val="00222B76"/>
    <w:rsid w:val="002239F8"/>
    <w:rsid w:val="002253E8"/>
    <w:rsid w:val="00227FCE"/>
    <w:rsid w:val="002372E2"/>
    <w:rsid w:val="00237A66"/>
    <w:rsid w:val="0024685C"/>
    <w:rsid w:val="002514D7"/>
    <w:rsid w:val="00260EB7"/>
    <w:rsid w:val="0026699B"/>
    <w:rsid w:val="0028086C"/>
    <w:rsid w:val="002A0E54"/>
    <w:rsid w:val="002A4C6F"/>
    <w:rsid w:val="002B1807"/>
    <w:rsid w:val="002B73C5"/>
    <w:rsid w:val="002C30D2"/>
    <w:rsid w:val="0030161A"/>
    <w:rsid w:val="00302CB4"/>
    <w:rsid w:val="00323A3C"/>
    <w:rsid w:val="00324E3C"/>
    <w:rsid w:val="00324EA1"/>
    <w:rsid w:val="00326477"/>
    <w:rsid w:val="003519B4"/>
    <w:rsid w:val="00354B6C"/>
    <w:rsid w:val="00361029"/>
    <w:rsid w:val="00363F08"/>
    <w:rsid w:val="003642D0"/>
    <w:rsid w:val="00365C85"/>
    <w:rsid w:val="003675FA"/>
    <w:rsid w:val="00374B2B"/>
    <w:rsid w:val="00376752"/>
    <w:rsid w:val="00386666"/>
    <w:rsid w:val="00387EB3"/>
    <w:rsid w:val="003A31B6"/>
    <w:rsid w:val="003B25FD"/>
    <w:rsid w:val="003C08E5"/>
    <w:rsid w:val="003C0FE3"/>
    <w:rsid w:val="003C52A3"/>
    <w:rsid w:val="003E2FF1"/>
    <w:rsid w:val="003F4267"/>
    <w:rsid w:val="00401E08"/>
    <w:rsid w:val="00403EB3"/>
    <w:rsid w:val="00417919"/>
    <w:rsid w:val="00424225"/>
    <w:rsid w:val="00425BD7"/>
    <w:rsid w:val="00434D73"/>
    <w:rsid w:val="00443462"/>
    <w:rsid w:val="0045061A"/>
    <w:rsid w:val="00450894"/>
    <w:rsid w:val="004535E0"/>
    <w:rsid w:val="00457C6C"/>
    <w:rsid w:val="00460C61"/>
    <w:rsid w:val="00467D81"/>
    <w:rsid w:val="0047665E"/>
    <w:rsid w:val="004944A2"/>
    <w:rsid w:val="004A060E"/>
    <w:rsid w:val="004B19EF"/>
    <w:rsid w:val="004B2060"/>
    <w:rsid w:val="004B7C48"/>
    <w:rsid w:val="004E466F"/>
    <w:rsid w:val="004F1AE8"/>
    <w:rsid w:val="004F2CF4"/>
    <w:rsid w:val="00527561"/>
    <w:rsid w:val="005362B8"/>
    <w:rsid w:val="005409C0"/>
    <w:rsid w:val="00540FAA"/>
    <w:rsid w:val="005416D2"/>
    <w:rsid w:val="0054367F"/>
    <w:rsid w:val="0055656A"/>
    <w:rsid w:val="00556B76"/>
    <w:rsid w:val="005578E1"/>
    <w:rsid w:val="005601FF"/>
    <w:rsid w:val="005627EB"/>
    <w:rsid w:val="00567510"/>
    <w:rsid w:val="00567D65"/>
    <w:rsid w:val="005718D3"/>
    <w:rsid w:val="005764F0"/>
    <w:rsid w:val="00585127"/>
    <w:rsid w:val="005963E0"/>
    <w:rsid w:val="005A4BD7"/>
    <w:rsid w:val="005C5D74"/>
    <w:rsid w:val="005C7022"/>
    <w:rsid w:val="005D2721"/>
    <w:rsid w:val="005D5BEB"/>
    <w:rsid w:val="005E2FC5"/>
    <w:rsid w:val="005E6674"/>
    <w:rsid w:val="00603B19"/>
    <w:rsid w:val="00621C73"/>
    <w:rsid w:val="00634779"/>
    <w:rsid w:val="0064262C"/>
    <w:rsid w:val="00643014"/>
    <w:rsid w:val="00646DD0"/>
    <w:rsid w:val="00660E03"/>
    <w:rsid w:val="00671EF0"/>
    <w:rsid w:val="00687C38"/>
    <w:rsid w:val="006A0883"/>
    <w:rsid w:val="006B0845"/>
    <w:rsid w:val="006B3AD6"/>
    <w:rsid w:val="006B42F3"/>
    <w:rsid w:val="006C72BC"/>
    <w:rsid w:val="006E0BF5"/>
    <w:rsid w:val="006F0663"/>
    <w:rsid w:val="006F1DDE"/>
    <w:rsid w:val="007048F0"/>
    <w:rsid w:val="00711985"/>
    <w:rsid w:val="00721342"/>
    <w:rsid w:val="007242DD"/>
    <w:rsid w:val="00724644"/>
    <w:rsid w:val="0072708B"/>
    <w:rsid w:val="0073162F"/>
    <w:rsid w:val="00731BBF"/>
    <w:rsid w:val="00737A7C"/>
    <w:rsid w:val="007421F8"/>
    <w:rsid w:val="00746E10"/>
    <w:rsid w:val="00765D86"/>
    <w:rsid w:val="00784A07"/>
    <w:rsid w:val="00786E68"/>
    <w:rsid w:val="007910C1"/>
    <w:rsid w:val="00795B09"/>
    <w:rsid w:val="007961AB"/>
    <w:rsid w:val="007A4DF9"/>
    <w:rsid w:val="007B4923"/>
    <w:rsid w:val="007D35BA"/>
    <w:rsid w:val="007D6F5F"/>
    <w:rsid w:val="007E0257"/>
    <w:rsid w:val="007E6104"/>
    <w:rsid w:val="007F309D"/>
    <w:rsid w:val="007F377F"/>
    <w:rsid w:val="0080298C"/>
    <w:rsid w:val="00803971"/>
    <w:rsid w:val="0080720E"/>
    <w:rsid w:val="008334D2"/>
    <w:rsid w:val="00834D45"/>
    <w:rsid w:val="00837889"/>
    <w:rsid w:val="0085138A"/>
    <w:rsid w:val="00862077"/>
    <w:rsid w:val="008826D0"/>
    <w:rsid w:val="008A35FD"/>
    <w:rsid w:val="008C0817"/>
    <w:rsid w:val="008C0CA1"/>
    <w:rsid w:val="008C79A1"/>
    <w:rsid w:val="008E1A15"/>
    <w:rsid w:val="008F3E1A"/>
    <w:rsid w:val="008F7FD8"/>
    <w:rsid w:val="00905ABD"/>
    <w:rsid w:val="00910182"/>
    <w:rsid w:val="00911739"/>
    <w:rsid w:val="009223A0"/>
    <w:rsid w:val="009236B6"/>
    <w:rsid w:val="00927832"/>
    <w:rsid w:val="00945280"/>
    <w:rsid w:val="009554F2"/>
    <w:rsid w:val="0096202C"/>
    <w:rsid w:val="009756A4"/>
    <w:rsid w:val="00976AA9"/>
    <w:rsid w:val="0098462D"/>
    <w:rsid w:val="009900CF"/>
    <w:rsid w:val="0099163B"/>
    <w:rsid w:val="009A2309"/>
    <w:rsid w:val="009A5D03"/>
    <w:rsid w:val="009C131E"/>
    <w:rsid w:val="009C1436"/>
    <w:rsid w:val="009C1CA8"/>
    <w:rsid w:val="009C773B"/>
    <w:rsid w:val="009E1FE5"/>
    <w:rsid w:val="009E74EF"/>
    <w:rsid w:val="009F1AE2"/>
    <w:rsid w:val="009F5F97"/>
    <w:rsid w:val="009F6748"/>
    <w:rsid w:val="00A01007"/>
    <w:rsid w:val="00A150AD"/>
    <w:rsid w:val="00A16121"/>
    <w:rsid w:val="00A17DE1"/>
    <w:rsid w:val="00A34B02"/>
    <w:rsid w:val="00A35E24"/>
    <w:rsid w:val="00A40856"/>
    <w:rsid w:val="00A5010D"/>
    <w:rsid w:val="00A62524"/>
    <w:rsid w:val="00A65D62"/>
    <w:rsid w:val="00A74650"/>
    <w:rsid w:val="00A86773"/>
    <w:rsid w:val="00A873A2"/>
    <w:rsid w:val="00A877B5"/>
    <w:rsid w:val="00A973FD"/>
    <w:rsid w:val="00AA578A"/>
    <w:rsid w:val="00AB3AC0"/>
    <w:rsid w:val="00AC164C"/>
    <w:rsid w:val="00AC488C"/>
    <w:rsid w:val="00AD07A4"/>
    <w:rsid w:val="00AD3C44"/>
    <w:rsid w:val="00AE075A"/>
    <w:rsid w:val="00B049D8"/>
    <w:rsid w:val="00B14663"/>
    <w:rsid w:val="00B24446"/>
    <w:rsid w:val="00B26BB3"/>
    <w:rsid w:val="00B54E76"/>
    <w:rsid w:val="00B60969"/>
    <w:rsid w:val="00B61FD4"/>
    <w:rsid w:val="00B7700E"/>
    <w:rsid w:val="00B8239C"/>
    <w:rsid w:val="00B946EE"/>
    <w:rsid w:val="00BA007C"/>
    <w:rsid w:val="00BA11D8"/>
    <w:rsid w:val="00BB2717"/>
    <w:rsid w:val="00BB6F45"/>
    <w:rsid w:val="00BC38A7"/>
    <w:rsid w:val="00BC7115"/>
    <w:rsid w:val="00BC71CD"/>
    <w:rsid w:val="00BC7D3F"/>
    <w:rsid w:val="00BE3343"/>
    <w:rsid w:val="00BE50C3"/>
    <w:rsid w:val="00BF4C60"/>
    <w:rsid w:val="00C027F0"/>
    <w:rsid w:val="00C1079A"/>
    <w:rsid w:val="00C10DA2"/>
    <w:rsid w:val="00C1366E"/>
    <w:rsid w:val="00C22A72"/>
    <w:rsid w:val="00C31843"/>
    <w:rsid w:val="00C3394B"/>
    <w:rsid w:val="00C373F8"/>
    <w:rsid w:val="00C37C12"/>
    <w:rsid w:val="00C41F9E"/>
    <w:rsid w:val="00C43DA2"/>
    <w:rsid w:val="00C519A4"/>
    <w:rsid w:val="00C5645F"/>
    <w:rsid w:val="00C569ED"/>
    <w:rsid w:val="00C60F04"/>
    <w:rsid w:val="00C720B5"/>
    <w:rsid w:val="00C828D1"/>
    <w:rsid w:val="00C93FD6"/>
    <w:rsid w:val="00CD63C6"/>
    <w:rsid w:val="00CE5866"/>
    <w:rsid w:val="00CE7884"/>
    <w:rsid w:val="00D04A9B"/>
    <w:rsid w:val="00D06E68"/>
    <w:rsid w:val="00D06ED3"/>
    <w:rsid w:val="00D35FB2"/>
    <w:rsid w:val="00D37B1E"/>
    <w:rsid w:val="00D41587"/>
    <w:rsid w:val="00D42303"/>
    <w:rsid w:val="00D47C04"/>
    <w:rsid w:val="00D671D4"/>
    <w:rsid w:val="00D7001D"/>
    <w:rsid w:val="00D80464"/>
    <w:rsid w:val="00D864F4"/>
    <w:rsid w:val="00D96334"/>
    <w:rsid w:val="00D97A51"/>
    <w:rsid w:val="00DA2B7B"/>
    <w:rsid w:val="00DA4097"/>
    <w:rsid w:val="00DA5E8E"/>
    <w:rsid w:val="00DA7107"/>
    <w:rsid w:val="00DB0628"/>
    <w:rsid w:val="00DB3B9D"/>
    <w:rsid w:val="00DC74D1"/>
    <w:rsid w:val="00DD66E4"/>
    <w:rsid w:val="00DE1DAC"/>
    <w:rsid w:val="00DE7EFB"/>
    <w:rsid w:val="00DF3606"/>
    <w:rsid w:val="00DF7FD9"/>
    <w:rsid w:val="00E130D3"/>
    <w:rsid w:val="00E14ED5"/>
    <w:rsid w:val="00E358AE"/>
    <w:rsid w:val="00E359D6"/>
    <w:rsid w:val="00E40B69"/>
    <w:rsid w:val="00E4616B"/>
    <w:rsid w:val="00E53FBF"/>
    <w:rsid w:val="00E71ABE"/>
    <w:rsid w:val="00E77C17"/>
    <w:rsid w:val="00E8072A"/>
    <w:rsid w:val="00E84EDC"/>
    <w:rsid w:val="00E869A1"/>
    <w:rsid w:val="00EA1775"/>
    <w:rsid w:val="00EA291A"/>
    <w:rsid w:val="00EA2A2E"/>
    <w:rsid w:val="00EB5AA1"/>
    <w:rsid w:val="00EB5F7D"/>
    <w:rsid w:val="00EC04CF"/>
    <w:rsid w:val="00EC2E75"/>
    <w:rsid w:val="00EC61B9"/>
    <w:rsid w:val="00EE4B32"/>
    <w:rsid w:val="00EE70D0"/>
    <w:rsid w:val="00F02774"/>
    <w:rsid w:val="00F0540D"/>
    <w:rsid w:val="00F0601F"/>
    <w:rsid w:val="00F063CA"/>
    <w:rsid w:val="00F120DC"/>
    <w:rsid w:val="00F14CC9"/>
    <w:rsid w:val="00F23AF2"/>
    <w:rsid w:val="00F35F02"/>
    <w:rsid w:val="00F41208"/>
    <w:rsid w:val="00F47881"/>
    <w:rsid w:val="00F570F8"/>
    <w:rsid w:val="00F71002"/>
    <w:rsid w:val="00F76A33"/>
    <w:rsid w:val="00F937AA"/>
    <w:rsid w:val="00FA2E34"/>
    <w:rsid w:val="00FD1811"/>
    <w:rsid w:val="00FD50F8"/>
    <w:rsid w:val="00FD5271"/>
    <w:rsid w:val="00FD618F"/>
    <w:rsid w:val="00FE3676"/>
    <w:rsid w:val="00FE3DD1"/>
    <w:rsid w:val="00FE4C74"/>
    <w:rsid w:val="00FF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785E9B"/>
  <w15:docId w15:val="{A827939E-09F4-43C8-B4A0-91EBF62DB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1ABE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6751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67510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567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8F7FD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EE4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B32"/>
    <w:rPr>
      <w:rFonts w:ascii="Tahoma" w:hAnsi="Tahoma" w:cs="Tahoma"/>
      <w:sz w:val="16"/>
      <w:szCs w:val="16"/>
    </w:rPr>
  </w:style>
  <w:style w:type="paragraph" w:customStyle="1" w:styleId="body">
    <w:name w:val="body"/>
    <w:basedOn w:val="Normal"/>
    <w:qFormat/>
    <w:rsid w:val="00911739"/>
    <w:pPr>
      <w:spacing w:line="260" w:lineRule="exact"/>
      <w:ind w:right="720"/>
    </w:pPr>
    <w:rPr>
      <w:rFonts w:ascii="Trebuchet MS" w:eastAsiaTheme="minorEastAsia" w:hAnsi="Trebuchet MS"/>
      <w:noProof/>
      <w:color w:val="595959" w:themeColor="text1" w:themeTint="A6"/>
      <w:sz w:val="18"/>
    </w:rPr>
  </w:style>
  <w:style w:type="paragraph" w:styleId="ListParagraph">
    <w:name w:val="List Paragraph"/>
    <w:basedOn w:val="Normal"/>
    <w:uiPriority w:val="34"/>
    <w:qFormat/>
    <w:rsid w:val="0080720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0720E"/>
    <w:rPr>
      <w:color w:val="808080"/>
    </w:rPr>
  </w:style>
  <w:style w:type="character" w:styleId="CommentReference">
    <w:name w:val="annotation reference"/>
    <w:basedOn w:val="DefaultParagraphFont"/>
    <w:semiHidden/>
    <w:unhideWhenUsed/>
    <w:rsid w:val="00DA2B7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A2B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A2B7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A2B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A2B7B"/>
    <w:rPr>
      <w:b/>
      <w:bCs/>
    </w:rPr>
  </w:style>
  <w:style w:type="character" w:styleId="FollowedHyperlink">
    <w:name w:val="FollowedHyperlink"/>
    <w:basedOn w:val="DefaultParagraphFont"/>
    <w:semiHidden/>
    <w:unhideWhenUsed/>
    <w:rsid w:val="007E025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386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01E0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242DD"/>
    <w:rPr>
      <w:sz w:val="24"/>
      <w:szCs w:val="24"/>
    </w:rPr>
  </w:style>
  <w:style w:type="character" w:customStyle="1" w:styleId="Main">
    <w:name w:val="Main"/>
    <w:basedOn w:val="DefaultParagraphFont"/>
    <w:uiPriority w:val="1"/>
    <w:qFormat/>
    <w:rsid w:val="007242DD"/>
    <w:rPr>
      <w:rFonts w:ascii="Open Sans" w:hAnsi="Open San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cdevplanreview.com/Public/ProjectDetails/204056" TargetMode="External"/><Relationship Id="rId13" Type="http://schemas.openxmlformats.org/officeDocument/2006/relationships/image" Target="media/image4.png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microsoft.com/office/2007/relationships/hdphoto" Target="media/hdphoto2.wdp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lnweb@elpasoco.com" TargetMode="External"/><Relationship Id="rId1" Type="http://schemas.openxmlformats.org/officeDocument/2006/relationships/hyperlink" Target="http://www.planningdevelopment.elpasoc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Administrative\Forms%20&amp;%20Templates\Administrative%20&amp;%20Application%20Letter%20TEMPLATES\NbrNotif_APPLICATIO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53D5CE83FAA4F1FABF0B4661C6BE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EA0D52-110C-46BB-B03F-3731A16EB85E}"/>
      </w:docPartPr>
      <w:docPartBody>
        <w:p w:rsidR="00000000" w:rsidRDefault="00000000">
          <w:pPr>
            <w:pStyle w:val="353D5CE83FAA4F1FABF0B4661C6BEF68"/>
          </w:pPr>
          <w:r w:rsidRPr="00C43DA2">
            <w:rPr>
              <w:rStyle w:val="PlaceholderText"/>
              <w:rFonts w:ascii="Open Sans" w:hAnsi="Open Sans" w:cs="Open Sans"/>
              <w:sz w:val="20"/>
              <w:szCs w:val="20"/>
            </w:rPr>
            <w:t>Click or tap to enter a date.</w:t>
          </w:r>
        </w:p>
      </w:docPartBody>
    </w:docPart>
    <w:docPart>
      <w:docPartPr>
        <w:name w:val="2B46CBD793604EF88B61F8D1D18A7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6E946-ABAE-4587-972B-E0C8D483E56A}"/>
      </w:docPartPr>
      <w:docPartBody>
        <w:p w:rsidR="00000000" w:rsidRDefault="00000000">
          <w:pPr>
            <w:pStyle w:val="2B46CBD793604EF88B61F8D1D18A7C44"/>
          </w:pPr>
          <w:r w:rsidRPr="00DA7107">
            <w:rPr>
              <w:color w:val="808080"/>
            </w:rPr>
            <w:t>&lt;&lt;Signature will appear here&gt;&gt;</w:t>
          </w:r>
        </w:p>
      </w:docPartBody>
    </w:docPart>
    <w:docPart>
      <w:docPartPr>
        <w:name w:val="D34F548BBDA846B5A545C125ABFD8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4D4A1-9D13-4E16-B579-9C632579B297}"/>
      </w:docPartPr>
      <w:docPartBody>
        <w:p w:rsidR="00000000" w:rsidRDefault="00000000">
          <w:pPr>
            <w:pStyle w:val="D34F548BBDA846B5A545C125ABFD8334"/>
          </w:pPr>
          <w:r w:rsidRPr="006D71E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033"/>
    <w:rsid w:val="005B4033"/>
    <w:rsid w:val="0090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53D5CE83FAA4F1FABF0B4661C6BEF68">
    <w:name w:val="353D5CE83FAA4F1FABF0B4661C6BEF68"/>
  </w:style>
  <w:style w:type="paragraph" w:customStyle="1" w:styleId="3DC0DD975723463296C5B7EAF3BF42C1">
    <w:name w:val="3DC0DD975723463296C5B7EAF3BF42C1"/>
  </w:style>
  <w:style w:type="paragraph" w:customStyle="1" w:styleId="1F71679B4A5F4B1E8A6271923C0BCEE7">
    <w:name w:val="1F71679B4A5F4B1E8A6271923C0BCEE7"/>
  </w:style>
  <w:style w:type="paragraph" w:customStyle="1" w:styleId="FF591BAFDB704E79A138C9A26B8C35C1">
    <w:name w:val="FF591BAFDB704E79A138C9A26B8C35C1"/>
  </w:style>
  <w:style w:type="paragraph" w:customStyle="1" w:styleId="C87D4F76CC0041B6A63C46D26BCD5586">
    <w:name w:val="C87D4F76CC0041B6A63C46D26BCD5586"/>
  </w:style>
  <w:style w:type="paragraph" w:customStyle="1" w:styleId="56C69350FFCF40F5AA7BEAE7FECD89C1">
    <w:name w:val="56C69350FFCF40F5AA7BEAE7FECD89C1"/>
  </w:style>
  <w:style w:type="paragraph" w:customStyle="1" w:styleId="2287E246D25D47F8B81BE1196DF641CC">
    <w:name w:val="2287E246D25D47F8B81BE1196DF641CC"/>
  </w:style>
  <w:style w:type="paragraph" w:customStyle="1" w:styleId="6F1785A94640448080AFC443218674F1">
    <w:name w:val="6F1785A94640448080AFC443218674F1"/>
  </w:style>
  <w:style w:type="paragraph" w:customStyle="1" w:styleId="8439382098D54F419D279863569A40D0">
    <w:name w:val="8439382098D54F419D279863569A40D0"/>
  </w:style>
  <w:style w:type="paragraph" w:customStyle="1" w:styleId="EA570173A8224CD196BDD1477E24C166">
    <w:name w:val="EA570173A8224CD196BDD1477E24C166"/>
  </w:style>
  <w:style w:type="paragraph" w:customStyle="1" w:styleId="AE663EB9EE7E4561B55162B9B6DC4F45">
    <w:name w:val="AE663EB9EE7E4561B55162B9B6DC4F45"/>
  </w:style>
  <w:style w:type="paragraph" w:customStyle="1" w:styleId="20FB164AB7514517A551F10DD7D10F29">
    <w:name w:val="20FB164AB7514517A551F10DD7D10F29"/>
  </w:style>
  <w:style w:type="paragraph" w:customStyle="1" w:styleId="F44C04C73F424B2B833C45A1010D4D86">
    <w:name w:val="F44C04C73F424B2B833C45A1010D4D86"/>
  </w:style>
  <w:style w:type="paragraph" w:customStyle="1" w:styleId="1236E135C634418093E90EF1443D0F6F">
    <w:name w:val="1236E135C634418093E90EF1443D0F6F"/>
  </w:style>
  <w:style w:type="paragraph" w:customStyle="1" w:styleId="6216A7A7842940FD9B9F28807F43B167">
    <w:name w:val="6216A7A7842940FD9B9F28807F43B167"/>
  </w:style>
  <w:style w:type="paragraph" w:customStyle="1" w:styleId="8DB1ACB4A7544622B3134311D7E5F2BE">
    <w:name w:val="8DB1ACB4A7544622B3134311D7E5F2BE"/>
  </w:style>
  <w:style w:type="paragraph" w:customStyle="1" w:styleId="B05FABE14B944748A23801B6B17ABC9B">
    <w:name w:val="B05FABE14B944748A23801B6B17ABC9B"/>
  </w:style>
  <w:style w:type="paragraph" w:customStyle="1" w:styleId="2B46CBD793604EF88B61F8D1D18A7C44">
    <w:name w:val="2B46CBD793604EF88B61F8D1D18A7C44"/>
  </w:style>
  <w:style w:type="paragraph" w:customStyle="1" w:styleId="D34F548BBDA846B5A545C125ABFD8334">
    <w:name w:val="D34F548BBDA846B5A545C125ABFD8334"/>
  </w:style>
  <w:style w:type="paragraph" w:customStyle="1" w:styleId="3E00882AF6154BF795E1E2C7D6ABA430">
    <w:name w:val="3E00882AF6154BF795E1E2C7D6ABA430"/>
  </w:style>
  <w:style w:type="paragraph" w:customStyle="1" w:styleId="0351996E67B24BB49AD873771DBA8E72">
    <w:name w:val="0351996E67B24BB49AD873771DBA8E72"/>
  </w:style>
  <w:style w:type="paragraph" w:customStyle="1" w:styleId="1F90695325814CECA8188353D11C4270">
    <w:name w:val="1F90695325814CECA8188353D11C4270"/>
  </w:style>
  <w:style w:type="paragraph" w:customStyle="1" w:styleId="C3993FFFEA664D98BD9F6948C931DE39">
    <w:name w:val="C3993FFFEA664D98BD9F6948C931DE39"/>
  </w:style>
  <w:style w:type="paragraph" w:customStyle="1" w:styleId="8FB0AAB371FB4B0BACF49C8C73805CA0">
    <w:name w:val="8FB0AAB371FB4B0BACF49C8C73805CA0"/>
  </w:style>
  <w:style w:type="paragraph" w:customStyle="1" w:styleId="DA5BEC23F8BC4B20918C375EA4BACA6E">
    <w:name w:val="DA5BEC23F8BC4B20918C375EA4BACA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6021D-D62B-483D-8FDC-A65A7BFC6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NbrNotif_APPLICATION</Template>
  <TotalTime>8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Jeff’s</vt:lpstr>
    </vt:vector>
  </TitlesOfParts>
  <Company>El Paso County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Jeff’s</dc:title>
  <dc:creator>Kelly Hills</dc:creator>
  <cp:lastModifiedBy>Kelly Hills</cp:lastModifiedBy>
  <cp:revision>8</cp:revision>
  <cp:lastPrinted>2026-09-16T21:44:00Z</cp:lastPrinted>
  <dcterms:created xsi:type="dcterms:W3CDTF">2026-09-16T21:39:00Z</dcterms:created>
  <dcterms:modified xsi:type="dcterms:W3CDTF">2026-09-16T21:50:00Z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