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5A0A6" w14:textId="1C8FB640" w:rsidR="00081594" w:rsidRDefault="002E1867" w:rsidP="00117862">
      <w:pPr>
        <w:rPr>
          <w:sz w:val="28"/>
          <w:szCs w:val="28"/>
        </w:rPr>
      </w:pPr>
      <w:r>
        <w:rPr>
          <w:sz w:val="28"/>
          <w:szCs w:val="28"/>
        </w:rPr>
        <w:t>August 3, 2023</w:t>
      </w:r>
    </w:p>
    <w:p w14:paraId="1199B76F" w14:textId="50EAC284" w:rsidR="002E1867" w:rsidRDefault="002E1867" w:rsidP="00117862">
      <w:pPr>
        <w:rPr>
          <w:sz w:val="28"/>
          <w:szCs w:val="28"/>
        </w:rPr>
      </w:pPr>
      <w:r>
        <w:rPr>
          <w:sz w:val="28"/>
          <w:szCs w:val="28"/>
        </w:rPr>
        <w:t>FALCON FIRE PROTECTION DISTRICT</w:t>
      </w:r>
    </w:p>
    <w:p w14:paraId="64D9F387" w14:textId="0C82EBC1" w:rsidR="002E1867" w:rsidRDefault="002E1867" w:rsidP="00117862">
      <w:pPr>
        <w:rPr>
          <w:sz w:val="28"/>
          <w:szCs w:val="28"/>
        </w:rPr>
      </w:pPr>
      <w:r>
        <w:rPr>
          <w:sz w:val="28"/>
          <w:szCs w:val="28"/>
        </w:rPr>
        <w:t>NEW FIRE APPARATUS MAINTENANCE FACILITY</w:t>
      </w:r>
    </w:p>
    <w:p w14:paraId="79675305" w14:textId="45BAF714" w:rsidR="002E1867" w:rsidRDefault="002E1867" w:rsidP="00117862">
      <w:pPr>
        <w:rPr>
          <w:sz w:val="28"/>
          <w:szCs w:val="28"/>
        </w:rPr>
      </w:pPr>
      <w:r>
        <w:rPr>
          <w:sz w:val="28"/>
          <w:szCs w:val="28"/>
        </w:rPr>
        <w:t>PROJECT NO. 20005</w:t>
      </w:r>
    </w:p>
    <w:p w14:paraId="5AB4070A" w14:textId="77777777" w:rsidR="002E1867" w:rsidRDefault="002E1867" w:rsidP="00117862">
      <w:pPr>
        <w:rPr>
          <w:sz w:val="28"/>
          <w:szCs w:val="28"/>
        </w:rPr>
      </w:pPr>
    </w:p>
    <w:p w14:paraId="6D8DBF68" w14:textId="0BCD2B7D" w:rsidR="002E1867" w:rsidRDefault="002E1867" w:rsidP="00117862">
      <w:pPr>
        <w:rPr>
          <w:sz w:val="28"/>
          <w:szCs w:val="28"/>
        </w:rPr>
      </w:pPr>
      <w:r>
        <w:rPr>
          <w:sz w:val="28"/>
          <w:szCs w:val="28"/>
        </w:rPr>
        <w:t>Landscaping to the west of the new building will be the existing native vegetation.  All other disturbed areas will be decorative landscape gravel.</w:t>
      </w:r>
    </w:p>
    <w:p w14:paraId="749DAE49" w14:textId="77777777" w:rsidR="002E1867" w:rsidRDefault="002E1867" w:rsidP="00117862">
      <w:pPr>
        <w:rPr>
          <w:sz w:val="28"/>
          <w:szCs w:val="28"/>
        </w:rPr>
      </w:pPr>
    </w:p>
    <w:p w14:paraId="4A096C9C" w14:textId="3DF57ECE" w:rsidR="002E1867" w:rsidRDefault="002E1867" w:rsidP="00117862">
      <w:pPr>
        <w:rPr>
          <w:sz w:val="28"/>
          <w:szCs w:val="28"/>
        </w:rPr>
      </w:pPr>
      <w:r>
        <w:rPr>
          <w:sz w:val="28"/>
          <w:szCs w:val="28"/>
        </w:rPr>
        <w:t>The lighting plan will be provided with the design/build building plans after the Design/Build Contractor has been selected.</w:t>
      </w:r>
    </w:p>
    <w:p w14:paraId="324CC1FE" w14:textId="77777777" w:rsidR="002E1867" w:rsidRPr="00081594" w:rsidRDefault="002E1867" w:rsidP="00117862">
      <w:pPr>
        <w:rPr>
          <w:sz w:val="28"/>
          <w:szCs w:val="28"/>
        </w:rPr>
      </w:pPr>
    </w:p>
    <w:sectPr w:rsidR="002E1867" w:rsidRPr="00081594" w:rsidSect="002A51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900" w:bottom="864" w:left="720" w:header="720" w:footer="720" w:gutter="0"/>
      <w:cols w:space="27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28E0F" w14:textId="77777777" w:rsidR="00AD4990" w:rsidRDefault="00AD4990">
      <w:r>
        <w:separator/>
      </w:r>
    </w:p>
  </w:endnote>
  <w:endnote w:type="continuationSeparator" w:id="0">
    <w:p w14:paraId="66D9C425" w14:textId="77777777" w:rsidR="00AD4990" w:rsidRDefault="00AD4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A046A" w14:textId="77777777" w:rsidR="00E619D5" w:rsidRDefault="00E619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DACC0" w14:textId="77777777" w:rsidR="004F3F6C" w:rsidRDefault="004F3F6C">
    <w:pPr>
      <w:pStyle w:val="Footer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8F36DC">
      <w:rPr>
        <w:noProof/>
      </w:rPr>
      <w:t>2</w:t>
    </w:r>
    <w:r>
      <w:fldChar w:fldCharType="end"/>
    </w:r>
    <w:r>
      <w:t xml:space="preserve"> of </w:t>
    </w:r>
    <w:r w:rsidR="002E1867">
      <w:fldChar w:fldCharType="begin"/>
    </w:r>
    <w:r w:rsidR="002E1867">
      <w:instrText xml:space="preserve"> NUMPAGES </w:instrText>
    </w:r>
    <w:r w:rsidR="002E1867">
      <w:fldChar w:fldCharType="separate"/>
    </w:r>
    <w:r w:rsidR="00BA0AC4">
      <w:rPr>
        <w:noProof/>
      </w:rPr>
      <w:t>1</w:t>
    </w:r>
    <w:r w:rsidR="002E1867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F85F2" w14:textId="77777777" w:rsidR="00E619D5" w:rsidRDefault="00E619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39BA5" w14:textId="77777777" w:rsidR="00AD4990" w:rsidRDefault="00AD4990">
      <w:r>
        <w:separator/>
      </w:r>
    </w:p>
  </w:footnote>
  <w:footnote w:type="continuationSeparator" w:id="0">
    <w:p w14:paraId="34F58E66" w14:textId="77777777" w:rsidR="00AD4990" w:rsidRDefault="00AD4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B8139" w14:textId="77777777" w:rsidR="00E619D5" w:rsidRDefault="00E619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871FF" w14:textId="77777777" w:rsidR="00E619D5" w:rsidRDefault="00E619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D8D6ED" w14:textId="47520867" w:rsidR="0001512A" w:rsidRPr="00B263F4" w:rsidRDefault="002E1867">
    <w:pPr>
      <w:pStyle w:val="Header"/>
    </w:pPr>
    <w:r>
      <w:rPr>
        <w:noProof/>
      </w:rPr>
      <w:drawing>
        <wp:inline distT="0" distB="0" distL="0" distR="0" wp14:anchorId="79BC6638" wp14:editId="2B49BFDB">
          <wp:extent cx="6858000" cy="11506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BA1139" w14:textId="77777777" w:rsidR="00B263F4" w:rsidRDefault="00B263F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94CDA"/>
    <w:multiLevelType w:val="hybridMultilevel"/>
    <w:tmpl w:val="047C44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F136E6"/>
    <w:multiLevelType w:val="hybridMultilevel"/>
    <w:tmpl w:val="CA6E9D5C"/>
    <w:lvl w:ilvl="0" w:tplc="A55E77D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57CB50E2"/>
    <w:multiLevelType w:val="hybridMultilevel"/>
    <w:tmpl w:val="F0EE99B2"/>
    <w:lvl w:ilvl="0" w:tplc="514414D0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723A7ABF"/>
    <w:multiLevelType w:val="hybridMultilevel"/>
    <w:tmpl w:val="DE4E173C"/>
    <w:lvl w:ilvl="0" w:tplc="09F2F916">
      <w:start w:val="1"/>
      <w:numFmt w:val="upperRoman"/>
      <w:lvlText w:val="%1."/>
      <w:lvlJc w:val="left"/>
      <w:pPr>
        <w:tabs>
          <w:tab w:val="num" w:pos="1062"/>
        </w:tabs>
        <w:ind w:left="1062" w:hanging="720"/>
      </w:pPr>
      <w:rPr>
        <w:rFonts w:hint="default"/>
      </w:rPr>
    </w:lvl>
    <w:lvl w:ilvl="1" w:tplc="E10E7DE4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9A2182"/>
    <w:multiLevelType w:val="hybridMultilevel"/>
    <w:tmpl w:val="66D21666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 w16cid:durableId="155341500">
    <w:abstractNumId w:val="3"/>
  </w:num>
  <w:num w:numId="2" w16cid:durableId="1704482831">
    <w:abstractNumId w:val="1"/>
  </w:num>
  <w:num w:numId="3" w16cid:durableId="1072897287">
    <w:abstractNumId w:val="4"/>
  </w:num>
  <w:num w:numId="4" w16cid:durableId="87311731">
    <w:abstractNumId w:val="0"/>
  </w:num>
  <w:num w:numId="5" w16cid:durableId="274799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3F4"/>
    <w:rsid w:val="0001512A"/>
    <w:rsid w:val="000346ED"/>
    <w:rsid w:val="00074112"/>
    <w:rsid w:val="00080A6C"/>
    <w:rsid w:val="00081594"/>
    <w:rsid w:val="000B3B3B"/>
    <w:rsid w:val="000E6AE5"/>
    <w:rsid w:val="00110D8B"/>
    <w:rsid w:val="00117862"/>
    <w:rsid w:val="002015D1"/>
    <w:rsid w:val="00202CA6"/>
    <w:rsid w:val="00241F96"/>
    <w:rsid w:val="0026023C"/>
    <w:rsid w:val="002A51B7"/>
    <w:rsid w:val="002A6B64"/>
    <w:rsid w:val="002E1867"/>
    <w:rsid w:val="002F09A5"/>
    <w:rsid w:val="00366251"/>
    <w:rsid w:val="004234BE"/>
    <w:rsid w:val="004667DD"/>
    <w:rsid w:val="00471052"/>
    <w:rsid w:val="004F3F6C"/>
    <w:rsid w:val="005A1E70"/>
    <w:rsid w:val="005E546E"/>
    <w:rsid w:val="00621E86"/>
    <w:rsid w:val="006A22A7"/>
    <w:rsid w:val="00722C39"/>
    <w:rsid w:val="00740FB4"/>
    <w:rsid w:val="00746036"/>
    <w:rsid w:val="007569B5"/>
    <w:rsid w:val="007A32B4"/>
    <w:rsid w:val="007C4B80"/>
    <w:rsid w:val="00807B51"/>
    <w:rsid w:val="00870C29"/>
    <w:rsid w:val="00885A70"/>
    <w:rsid w:val="00886C95"/>
    <w:rsid w:val="008B73A5"/>
    <w:rsid w:val="008D2700"/>
    <w:rsid w:val="008F36DC"/>
    <w:rsid w:val="009A0881"/>
    <w:rsid w:val="009F54C2"/>
    <w:rsid w:val="00AD14A4"/>
    <w:rsid w:val="00AD4990"/>
    <w:rsid w:val="00B263F4"/>
    <w:rsid w:val="00B46CC7"/>
    <w:rsid w:val="00B74DA5"/>
    <w:rsid w:val="00B84685"/>
    <w:rsid w:val="00B941DB"/>
    <w:rsid w:val="00B96966"/>
    <w:rsid w:val="00BA0AC4"/>
    <w:rsid w:val="00BD1CDC"/>
    <w:rsid w:val="00BF4831"/>
    <w:rsid w:val="00C262B5"/>
    <w:rsid w:val="00C67BF3"/>
    <w:rsid w:val="00C74ED0"/>
    <w:rsid w:val="00C86B5E"/>
    <w:rsid w:val="00D053D5"/>
    <w:rsid w:val="00D07F06"/>
    <w:rsid w:val="00D93FC4"/>
    <w:rsid w:val="00DD4815"/>
    <w:rsid w:val="00DF29E5"/>
    <w:rsid w:val="00E3745C"/>
    <w:rsid w:val="00E619D5"/>
    <w:rsid w:val="00E779E0"/>
    <w:rsid w:val="00EA6E43"/>
    <w:rsid w:val="00EB6086"/>
    <w:rsid w:val="00EC4216"/>
    <w:rsid w:val="00EE614A"/>
    <w:rsid w:val="00FA46D8"/>
    <w:rsid w:val="00FA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9FEF1A"/>
  <w15:docId w15:val="{5BE0DDA2-8FF4-4051-B2B1-011B7C3ED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rsid w:val="00C74ED0"/>
    <w:pPr>
      <w:widowControl w:val="0"/>
    </w:pPr>
    <w:rPr>
      <w:rFonts w:ascii="Calibri" w:eastAsia="Calibri" w:hAnsi="Calibri"/>
      <w:sz w:val="22"/>
      <w:szCs w:val="22"/>
    </w:rPr>
  </w:style>
  <w:style w:type="paragraph" w:styleId="Heading1">
    <w:name w:val="heading 1"/>
    <w:basedOn w:val="Normal"/>
    <w:next w:val="Normal"/>
    <w:qFormat/>
    <w:rsid w:val="000E6AE5"/>
    <w:pPr>
      <w:keepNext/>
      <w:outlineLvl w:val="0"/>
    </w:pPr>
    <w:rPr>
      <w:rFonts w:ascii="Arial" w:hAnsi="Arial"/>
      <w:b/>
      <w:bCs/>
      <w:sz w:val="21"/>
    </w:rPr>
  </w:style>
  <w:style w:type="paragraph" w:styleId="Heading2">
    <w:name w:val="heading 2"/>
    <w:basedOn w:val="Normal"/>
    <w:next w:val="Normal"/>
    <w:qFormat/>
    <w:rsid w:val="000E6AE5"/>
    <w:pPr>
      <w:keepNext/>
      <w:ind w:right="-30"/>
      <w:jc w:val="right"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qFormat/>
    <w:rsid w:val="000E6AE5"/>
    <w:pPr>
      <w:keepNext/>
      <w:ind w:right="-30"/>
      <w:outlineLvl w:val="2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080A6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080A6C"/>
    <w:pPr>
      <w:spacing w:before="240" w:after="60"/>
      <w:outlineLvl w:val="5"/>
    </w:pPr>
    <w:rPr>
      <w:rFonts w:eastAsia="Times New Roman"/>
      <w:b/>
      <w:bCs/>
    </w:rPr>
  </w:style>
  <w:style w:type="paragraph" w:styleId="Heading7">
    <w:name w:val="heading 7"/>
    <w:basedOn w:val="Normal"/>
    <w:next w:val="Normal"/>
    <w:qFormat/>
    <w:rsid w:val="000E6AE5"/>
    <w:pPr>
      <w:keepNext/>
      <w:outlineLvl w:val="6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sid w:val="000E6AE5"/>
    <w:pPr>
      <w:ind w:right="-30"/>
      <w:jc w:val="both"/>
    </w:pPr>
    <w:rPr>
      <w:rFonts w:ascii="Arial" w:hAnsi="Arial" w:cs="Arial"/>
      <w:sz w:val="20"/>
    </w:rPr>
  </w:style>
  <w:style w:type="paragraph" w:styleId="BlockText">
    <w:name w:val="Block Text"/>
    <w:basedOn w:val="Normal"/>
    <w:rsid w:val="000E6AE5"/>
    <w:pPr>
      <w:ind w:left="1440" w:right="-30"/>
      <w:jc w:val="both"/>
    </w:pPr>
    <w:rPr>
      <w:rFonts w:ascii="Arial" w:hAnsi="Arial" w:cs="Arial"/>
      <w:sz w:val="20"/>
    </w:rPr>
  </w:style>
  <w:style w:type="character" w:customStyle="1" w:styleId="Heading5Char">
    <w:name w:val="Heading 5 Char"/>
    <w:link w:val="Heading5"/>
    <w:semiHidden/>
    <w:rsid w:val="00080A6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080A6C"/>
    <w:rPr>
      <w:rFonts w:ascii="Calibri" w:eastAsia="Times New Roman" w:hAnsi="Calibri" w:cs="Times New Roman"/>
      <w:b/>
      <w:bCs/>
      <w:sz w:val="22"/>
      <w:szCs w:val="22"/>
    </w:rPr>
  </w:style>
  <w:style w:type="paragraph" w:styleId="Title">
    <w:name w:val="Title"/>
    <w:basedOn w:val="Normal"/>
    <w:link w:val="TitleChar"/>
    <w:qFormat/>
    <w:rsid w:val="00080A6C"/>
    <w:pPr>
      <w:jc w:val="center"/>
    </w:pPr>
    <w:rPr>
      <w:rFonts w:ascii="Arial" w:hAnsi="Arial"/>
      <w:b/>
      <w:sz w:val="28"/>
      <w:szCs w:val="20"/>
      <w:u w:val="single"/>
    </w:rPr>
  </w:style>
  <w:style w:type="character" w:customStyle="1" w:styleId="TitleChar">
    <w:name w:val="Title Char"/>
    <w:link w:val="Title"/>
    <w:rsid w:val="00080A6C"/>
    <w:rPr>
      <w:rFonts w:ascii="Arial" w:hAnsi="Arial"/>
      <w:b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JAR\LDC\LDC%20-TitleBlocks-Logos-Etc\LtrHead2011\LtrHead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LtrHead2011</Template>
  <TotalTime>5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13, 2012</vt:lpstr>
    </vt:vector>
  </TitlesOfParts>
  <Company>LDC Inc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13, 2012</dc:title>
  <dc:creator>Dan Kupferer</dc:creator>
  <cp:lastModifiedBy>daniel kupferer</cp:lastModifiedBy>
  <cp:revision>2</cp:revision>
  <cp:lastPrinted>2020-06-24T23:07:00Z</cp:lastPrinted>
  <dcterms:created xsi:type="dcterms:W3CDTF">2023-08-03T21:37:00Z</dcterms:created>
  <dcterms:modified xsi:type="dcterms:W3CDTF">2023-08-03T21:37:00Z</dcterms:modified>
</cp:coreProperties>
</file>